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218" w:type="pct"/>
        <w:tblInd w:w="-27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540"/>
        <w:gridCol w:w="1890"/>
        <w:gridCol w:w="3510"/>
        <w:gridCol w:w="3061"/>
        <w:gridCol w:w="2840"/>
        <w:gridCol w:w="181"/>
      </w:tblGrid>
      <w:tr w:rsidR="007E1BFF" w:rsidRPr="00B90FED" w14:paraId="0A193936" w14:textId="77777777" w:rsidTr="007E1BFF">
        <w:trPr>
          <w:trHeight w:val="1617"/>
        </w:trPr>
        <w:tc>
          <w:tcPr>
            <w:tcW w:w="540" w:type="dxa"/>
            <w:shd w:val="clear" w:color="auto" w:fill="006666" w:themeFill="accent3"/>
          </w:tcPr>
          <w:p w14:paraId="17E9BB1E" w14:textId="77777777" w:rsidR="00356BB9" w:rsidRPr="00356BB9" w:rsidRDefault="00356BB9" w:rsidP="00356BB9"/>
        </w:tc>
        <w:tc>
          <w:tcPr>
            <w:tcW w:w="8461" w:type="dxa"/>
            <w:gridSpan w:val="3"/>
            <w:tcBorders>
              <w:right w:val="single" w:sz="36" w:space="0" w:color="FFFFFF" w:themeColor="background1"/>
            </w:tcBorders>
            <w:shd w:val="clear" w:color="auto" w:fill="006666" w:themeFill="accent3"/>
            <w:vAlign w:val="center"/>
          </w:tcPr>
          <w:p w14:paraId="7CBC2D49" w14:textId="4E41D241" w:rsidR="00356BB9" w:rsidRPr="00356BB9" w:rsidRDefault="00E6225D" w:rsidP="00356BB9">
            <w:pPr>
              <w:pStyle w:val="ContactInfo"/>
            </w:pPr>
            <w:r>
              <w:t>Emma Beers</w:t>
            </w:r>
          </w:p>
          <w:p w14:paraId="5A223CFC" w14:textId="50AFE6AD" w:rsidR="00356BB9" w:rsidRDefault="006439EC" w:rsidP="00356BB9">
            <w:pPr>
              <w:pStyle w:val="ContactInfo"/>
            </w:pPr>
            <w:r>
              <w:t>Placement:</w:t>
            </w:r>
            <w:r w:rsidR="00E6225D">
              <w:t xml:space="preserve"> Florida Christian School</w:t>
            </w:r>
          </w:p>
          <w:p w14:paraId="7D482812" w14:textId="4EDE51B5" w:rsidR="00E6225D" w:rsidRPr="00356BB9" w:rsidRDefault="00E6225D" w:rsidP="00356BB9">
            <w:pPr>
              <w:pStyle w:val="ContactInfo"/>
            </w:pPr>
            <w:r>
              <w:t>Class: 6</w:t>
            </w:r>
            <w:r w:rsidRPr="00E6225D">
              <w:rPr>
                <w:vertAlign w:val="superscript"/>
              </w:rPr>
              <w:t>th</w:t>
            </w:r>
            <w:r>
              <w:t xml:space="preserve"> Grade Treble Chorus</w:t>
            </w:r>
          </w:p>
          <w:p w14:paraId="6E8A65F0" w14:textId="1348AB93" w:rsidR="00356BB9" w:rsidRPr="00356BB9" w:rsidRDefault="00356BB9" w:rsidP="00642E79">
            <w:pPr>
              <w:pStyle w:val="ContactInfo"/>
            </w:pPr>
          </w:p>
        </w:tc>
        <w:tc>
          <w:tcPr>
            <w:tcW w:w="2840" w:type="dxa"/>
            <w:tcBorders>
              <w:left w:val="single" w:sz="36" w:space="0" w:color="FFFFFF" w:themeColor="background1"/>
            </w:tcBorders>
            <w:shd w:val="clear" w:color="auto" w:fill="006666" w:themeFill="accent3"/>
            <w:vAlign w:val="center"/>
          </w:tcPr>
          <w:p w14:paraId="4E759296" w14:textId="596CDBD6" w:rsidR="00356BB9" w:rsidRPr="00356BB9" w:rsidRDefault="00356BB9" w:rsidP="00E6225D">
            <w:pPr>
              <w:pStyle w:val="Graphic"/>
              <w:jc w:val="center"/>
            </w:pPr>
          </w:p>
        </w:tc>
        <w:tc>
          <w:tcPr>
            <w:tcW w:w="159" w:type="dxa"/>
            <w:shd w:val="clear" w:color="auto" w:fill="006666" w:themeFill="accent3"/>
          </w:tcPr>
          <w:p w14:paraId="0F855BA3" w14:textId="77777777" w:rsidR="00356BB9" w:rsidRPr="00B90FED" w:rsidRDefault="00356BB9" w:rsidP="001A58E9">
            <w:pPr>
              <w:pStyle w:val="Graphic"/>
              <w:rPr>
                <w:color w:val="006666" w:themeColor="accent3"/>
              </w:rPr>
            </w:pPr>
          </w:p>
        </w:tc>
      </w:tr>
      <w:tr w:rsidR="001A58E9" w14:paraId="1ACE33F7" w14:textId="77777777" w:rsidTr="007E1BFF">
        <w:trPr>
          <w:trHeight w:val="90"/>
        </w:trPr>
        <w:tc>
          <w:tcPr>
            <w:tcW w:w="12022" w:type="dxa"/>
            <w:gridSpan w:val="6"/>
            <w:vAlign w:val="bottom"/>
          </w:tcPr>
          <w:tbl>
            <w:tblPr>
              <w:tblW w:w="11932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  <w:tblDescription w:val="Header layout table"/>
            </w:tblPr>
            <w:tblGrid>
              <w:gridCol w:w="11932"/>
            </w:tblGrid>
            <w:tr w:rsidR="00E6225D" w14:paraId="3C404564" w14:textId="77777777" w:rsidTr="00E6225D">
              <w:trPr>
                <w:trHeight w:val="748"/>
              </w:trPr>
              <w:tc>
                <w:tcPr>
                  <w:tcW w:w="11932" w:type="dxa"/>
                  <w:tcBorders>
                    <w:bottom w:val="single" w:sz="18" w:space="0" w:color="FEDE00" w:themeColor="accent2"/>
                  </w:tcBorders>
                  <w:vAlign w:val="bottom"/>
                </w:tcPr>
                <w:p w14:paraId="311CE314" w14:textId="4EA5126A" w:rsidR="00E6225D" w:rsidRPr="00E6225D" w:rsidRDefault="00E6225D" w:rsidP="00F665AA">
                  <w:pPr>
                    <w:pStyle w:val="Heading1"/>
                    <w:jc w:val="center"/>
                    <w:rPr>
                      <w:u w:val="single"/>
                    </w:rPr>
                  </w:pPr>
                  <w:r w:rsidRPr="00E6225D">
                    <w:rPr>
                      <w:sz w:val="36"/>
                      <w:szCs w:val="44"/>
                      <w:u w:val="single"/>
                    </w:rPr>
                    <w:t>IMPACT PROJECT report</w:t>
                  </w:r>
                </w:p>
              </w:tc>
            </w:tr>
            <w:tr w:rsidR="00E6225D" w14:paraId="51473AB5" w14:textId="77777777" w:rsidTr="00E6225D">
              <w:trPr>
                <w:trHeight w:hRule="exact" w:val="223"/>
              </w:trPr>
              <w:tc>
                <w:tcPr>
                  <w:tcW w:w="11932" w:type="dxa"/>
                  <w:tcBorders>
                    <w:top w:val="single" w:sz="18" w:space="0" w:color="FEDE00" w:themeColor="accent2"/>
                  </w:tcBorders>
                </w:tcPr>
                <w:p w14:paraId="3472C2FD" w14:textId="77777777" w:rsidR="00E6225D" w:rsidRDefault="00E6225D" w:rsidP="00E6225D"/>
                <w:p w14:paraId="5E2EDBCE" w14:textId="77777777" w:rsidR="006439EC" w:rsidRDefault="006439EC" w:rsidP="00E6225D"/>
                <w:p w14:paraId="2A11C9BC" w14:textId="77777777" w:rsidR="00E6225D" w:rsidRDefault="00E6225D" w:rsidP="00E6225D"/>
                <w:p w14:paraId="2EA0E1C1" w14:textId="77777777" w:rsidR="00E6225D" w:rsidRDefault="00E6225D" w:rsidP="00E6225D"/>
                <w:p w14:paraId="69AE4E7D" w14:textId="77777777" w:rsidR="00E6225D" w:rsidRDefault="00E6225D" w:rsidP="00E6225D"/>
                <w:p w14:paraId="08B2DFFA" w14:textId="77777777" w:rsidR="00E6225D" w:rsidRPr="00E219DC" w:rsidRDefault="00E6225D" w:rsidP="00E6225D"/>
              </w:tc>
            </w:tr>
            <w:tr w:rsidR="00E6225D" w14:paraId="68E0EBD8" w14:textId="77777777" w:rsidTr="00E6225D">
              <w:trPr>
                <w:trHeight w:val="748"/>
              </w:trPr>
              <w:tc>
                <w:tcPr>
                  <w:tcW w:w="11932" w:type="dxa"/>
                  <w:tcBorders>
                    <w:bottom w:val="single" w:sz="18" w:space="0" w:color="FEDE00" w:themeColor="accent2"/>
                  </w:tcBorders>
                  <w:vAlign w:val="bottom"/>
                </w:tcPr>
                <w:p w14:paraId="06EC727C" w14:textId="09105165" w:rsidR="008051AE" w:rsidRDefault="00E6225D" w:rsidP="008051AE">
                  <w:pPr>
                    <w:pStyle w:val="Heading1"/>
                  </w:pPr>
                  <w:r>
                    <w:t>introduction:</w:t>
                  </w:r>
                  <w:r w:rsidR="004D2E15">
                    <w:t xml:space="preserve"> </w:t>
                  </w:r>
                </w:p>
                <w:p w14:paraId="4D0F8EAA" w14:textId="3D02077E" w:rsidR="006439EC" w:rsidRPr="00825C42" w:rsidRDefault="006439EC" w:rsidP="006439EC">
                  <w:r>
                    <w:t>My impact on student learning began with the end goal in my mind. I aimed to build upon the 6</w:t>
                  </w:r>
                  <w:r w:rsidRPr="006439EC">
                    <w:rPr>
                      <w:vertAlign w:val="superscript"/>
                    </w:rPr>
                    <w:t>th</w:t>
                  </w:r>
                  <w:r>
                    <w:t xml:space="preserve"> grade treble chorus</w:t>
                  </w:r>
                  <w:r w:rsidR="00821794">
                    <w:t xml:space="preserve"> </w:t>
                  </w:r>
                  <w:proofErr w:type="spellStart"/>
                  <w:r w:rsidR="00821794">
                    <w:t>class’</w:t>
                  </w:r>
                  <w:proofErr w:type="spellEnd"/>
                  <w:r>
                    <w:t xml:space="preserve"> knowledge of solfege and theory to strengthen their approach </w:t>
                  </w:r>
                  <w:r w:rsidR="00821794">
                    <w:t>in</w:t>
                  </w:r>
                  <w:r>
                    <w:t xml:space="preserve"> rhythmic and melodic dictation exercises. As someone who was not exposed to melodic dictation until I reached college, I was determined to introduce a consistent method that students could implement when approaching rhythmic and melodic dictation exercises. </w:t>
                  </w:r>
                  <w:proofErr w:type="gramStart"/>
                  <w:r>
                    <w:t>Due to the fact that</w:t>
                  </w:r>
                  <w:proofErr w:type="gramEnd"/>
                  <w:r>
                    <w:t xml:space="preserve"> the students already possessed previous exposure to solfege, I was able to build upon this foundation to create a simplified step-by-step strategy to assist them during aural dictation. After administering a pre-test requiring students to demonstrate their preexisting knowledge, I was able to create 3 unique 30 - minute lesson plans that I taught over the course of 3 separate class periods. Each lesson introduced a different element to help strengthen students’ dictation skills. </w:t>
                  </w:r>
                  <w:r w:rsidR="00324A74">
                    <w:t xml:space="preserve">Based on my results of the pre-test I was able to identify exactly what the </w:t>
                  </w:r>
                  <w:r w:rsidR="00FA1FE1">
                    <w:t xml:space="preserve">student’s </w:t>
                  </w:r>
                  <w:r w:rsidR="00324A74">
                    <w:t xml:space="preserve">needed improvement on: pitches to solfege relationship, </w:t>
                  </w:r>
                  <w:r w:rsidR="00FA1FE1">
                    <w:t xml:space="preserve">staff notation, and strengthening their understanding </w:t>
                  </w:r>
                  <w:r w:rsidR="00821794">
                    <w:t xml:space="preserve">of </w:t>
                  </w:r>
                  <w:r w:rsidR="00FA1FE1">
                    <w:t xml:space="preserve">rhythmic structure.  </w:t>
                  </w:r>
                  <w:r w:rsidR="00324A74">
                    <w:t xml:space="preserve"> </w:t>
                  </w:r>
                </w:p>
              </w:tc>
            </w:tr>
            <w:tr w:rsidR="00E6225D" w14:paraId="6D4953B8" w14:textId="77777777" w:rsidTr="00E6225D">
              <w:trPr>
                <w:trHeight w:hRule="exact" w:val="223"/>
              </w:trPr>
              <w:tc>
                <w:tcPr>
                  <w:tcW w:w="11932" w:type="dxa"/>
                  <w:tcBorders>
                    <w:top w:val="single" w:sz="18" w:space="0" w:color="FEDE00" w:themeColor="accent2"/>
                  </w:tcBorders>
                </w:tcPr>
                <w:p w14:paraId="17C4A060" w14:textId="464CB4BC" w:rsidR="00E6225D" w:rsidRPr="00E219DC" w:rsidRDefault="00E6225D" w:rsidP="00E6225D"/>
              </w:tc>
            </w:tr>
          </w:tbl>
          <w:p w14:paraId="04B47A8D" w14:textId="619DA5FE" w:rsidR="001A58E9" w:rsidRDefault="001A58E9" w:rsidP="00E6225D"/>
        </w:tc>
      </w:tr>
      <w:tr w:rsidR="00E6225D" w14:paraId="66F9F8BB" w14:textId="77777777" w:rsidTr="007E1BFF">
        <w:trPr>
          <w:trHeight w:val="90"/>
        </w:trPr>
        <w:tc>
          <w:tcPr>
            <w:tcW w:w="12022" w:type="dxa"/>
            <w:gridSpan w:val="6"/>
            <w:vAlign w:val="bottom"/>
          </w:tcPr>
          <w:p w14:paraId="13DB378D" w14:textId="3AD274F4" w:rsidR="006439EC" w:rsidRDefault="006439EC" w:rsidP="006439EC">
            <w:pPr>
              <w:pStyle w:val="Heading1"/>
            </w:pPr>
            <w:r>
              <w:t>THE TEST &amp; THE GOALS:</w:t>
            </w:r>
          </w:p>
          <w:p w14:paraId="248BD1DA" w14:textId="78E544FA" w:rsidR="00DF41F2" w:rsidRPr="00A822EE" w:rsidRDefault="006439EC" w:rsidP="00A822EE">
            <w:r>
              <w:t>My overarching</w:t>
            </w:r>
            <w:r>
              <w:t xml:space="preserve"> instructional</w:t>
            </w:r>
            <w:r>
              <w:t xml:space="preserve"> goal was to introduce my method </w:t>
            </w:r>
            <w:r w:rsidR="007E2169">
              <w:t>so that</w:t>
            </w:r>
            <w:r>
              <w:t xml:space="preserve"> the students </w:t>
            </w:r>
            <w:r w:rsidR="008D6DAE">
              <w:t>could</w:t>
            </w:r>
            <w:r>
              <w:t xml:space="preserve"> implement </w:t>
            </w:r>
            <w:r w:rsidR="007E2169">
              <w:t>the</w:t>
            </w:r>
            <w:r>
              <w:t xml:space="preserve"> </w:t>
            </w:r>
            <w:r w:rsidR="008D6DAE">
              <w:t>method</w:t>
            </w:r>
            <w:r>
              <w:t xml:space="preserve"> </w:t>
            </w:r>
            <w:r w:rsidR="007E2169">
              <w:t>and</w:t>
            </w:r>
            <w:r>
              <w:t xml:space="preserve"> result</w:t>
            </w:r>
            <w:r>
              <w:t xml:space="preserve"> in improv</w:t>
            </w:r>
            <w:r>
              <w:t xml:space="preserve">ement </w:t>
            </w:r>
            <w:r w:rsidR="004A1C21">
              <w:t xml:space="preserve">of </w:t>
            </w:r>
            <w:r>
              <w:t>the post-test score results.</w:t>
            </w:r>
            <w:r>
              <w:t xml:space="preserve"> The pre-test consisted of 10 questions</w:t>
            </w:r>
            <w:r w:rsidR="00F4396E">
              <w:t>:</w:t>
            </w:r>
            <w:r>
              <w:t xml:space="preserve"> 5 rhythmic dictation exercises and 5 melodic dictation exercises.</w:t>
            </w:r>
            <w:r w:rsidR="004A1C21">
              <w:t xml:space="preserve"> I remained within the parameters of C - major, 3 / 4, 4 / 4 time signatures, quarter notes/rests, half notes, and whole notes only. The students were given 3 listens on </w:t>
            </w:r>
            <w:r w:rsidR="00A77A5D">
              <w:t xml:space="preserve">each </w:t>
            </w:r>
            <w:r w:rsidR="004A1C21">
              <w:t xml:space="preserve">rhythmic </w:t>
            </w:r>
            <w:r w:rsidR="00A77A5D">
              <w:t>exercise, 3 listens on questions 6-7 of the melodic section, and 4 listens on</w:t>
            </w:r>
            <w:r w:rsidR="00543513">
              <w:t xml:space="preserve"> questions</w:t>
            </w:r>
            <w:r w:rsidR="00A77A5D">
              <w:t xml:space="preserve"> 8-10 of the melodic section. Each</w:t>
            </w:r>
            <w:r w:rsidR="007E2169">
              <w:t xml:space="preserve"> question was worth</w:t>
            </w:r>
            <w:r w:rsidR="00A77A5D">
              <w:t xml:space="preserve"> </w:t>
            </w:r>
            <w:r w:rsidR="004A1C21">
              <w:t>one point</w:t>
            </w:r>
            <w:r w:rsidR="007E2169">
              <w:t xml:space="preserve">, and the entire question was marked incorrectly even if one note was identified </w:t>
            </w:r>
            <w:r w:rsidR="00A517B4">
              <w:t xml:space="preserve">or </w:t>
            </w:r>
            <w:r w:rsidR="007E2169">
              <w:t>incorrectly placed</w:t>
            </w:r>
            <w:r w:rsidR="00A822EE">
              <w:t>.</w:t>
            </w:r>
            <w:r w:rsidR="00E4702E">
              <w:t xml:space="preserve"> </w:t>
            </w:r>
          </w:p>
          <w:p w14:paraId="04F5DBB2" w14:textId="495EED5E" w:rsidR="006439EC" w:rsidRDefault="006439EC" w:rsidP="00E6225D">
            <w:pPr>
              <w:pStyle w:val="Heading1"/>
            </w:pPr>
          </w:p>
        </w:tc>
      </w:tr>
      <w:tr w:rsidR="001A58E9" w14:paraId="317F4D11" w14:textId="77777777" w:rsidTr="007E1BFF">
        <w:trPr>
          <w:trHeight w:val="2799"/>
        </w:trPr>
        <w:tc>
          <w:tcPr>
            <w:tcW w:w="12022" w:type="dxa"/>
            <w:gridSpan w:val="6"/>
            <w:tcBorders>
              <w:bottom w:val="single" w:sz="18" w:space="0" w:color="FEDE00" w:themeColor="accent2"/>
            </w:tcBorders>
            <w:vAlign w:val="bottom"/>
          </w:tcPr>
          <w:p w14:paraId="454A5A4A" w14:textId="631B3216" w:rsidR="006439EC" w:rsidRDefault="00133998" w:rsidP="00643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A1BB8C2" wp14:editId="5E588F35">
                      <wp:simplePos x="0" y="0"/>
                      <wp:positionH relativeFrom="column">
                        <wp:posOffset>3899535</wp:posOffset>
                      </wp:positionH>
                      <wp:positionV relativeFrom="paragraph">
                        <wp:posOffset>-290195</wp:posOffset>
                      </wp:positionV>
                      <wp:extent cx="1318260" cy="1838960"/>
                      <wp:effectExtent l="0" t="0" r="15240" b="15240"/>
                      <wp:wrapNone/>
                      <wp:docPr id="398706857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8260" cy="1838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A464D75" w14:textId="0EC8B3BC" w:rsidR="006439EC" w:rsidRDefault="006439EC" w:rsidP="006439EC">
                                  <w:r>
                                    <w:t xml:space="preserve">Questions 6-9 required students to listen to a short melody I played on the piano. Question 10 required students </w:t>
                                  </w:r>
                                </w:p>
                                <w:p w14:paraId="2DC251DE" w14:textId="67D5663F" w:rsidR="006439EC" w:rsidRDefault="006439EC" w:rsidP="006439EC">
                                  <w:r>
                                    <w:t>to identify the measure</w:t>
                                  </w:r>
                                  <w:r>
                                    <w:t xml:space="preserve"> that was played incorrectly.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1BB8C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307.05pt;margin-top:-22.85pt;width:103.8pt;height:14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" fillcolor="white [3201]" strokeweight=".5pt">
                      <v:textbox>
                        <w:txbxContent>
                          <w:p w14:paraId="3A464D75" w14:textId="0EC8B3BC" w:rsidR="006439EC" w:rsidRDefault="006439EC" w:rsidP="006439EC">
                            <w:r>
                              <w:t xml:space="preserve">Questions 6-9 required students to listen to a short melody I played on the piano. Question 10 required students </w:t>
                            </w:r>
                          </w:p>
                          <w:p w14:paraId="2DC251DE" w14:textId="67D5663F" w:rsidR="006439EC" w:rsidRDefault="006439EC" w:rsidP="006439EC">
                            <w:r>
                              <w:t>to identify the measure</w:t>
                            </w:r>
                            <w:r>
                              <w:t xml:space="preserve"> that was played incorrectly.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F09EDE3" wp14:editId="0E52CCF1">
                  <wp:simplePos x="0" y="0"/>
                  <wp:positionH relativeFrom="column">
                    <wp:posOffset>5212080</wp:posOffset>
                  </wp:positionH>
                  <wp:positionV relativeFrom="paragraph">
                    <wp:posOffset>-273050</wp:posOffset>
                  </wp:positionV>
                  <wp:extent cx="2264410" cy="1832610"/>
                  <wp:effectExtent l="0" t="0" r="0" b="0"/>
                  <wp:wrapNone/>
                  <wp:docPr id="609857668" name="Picture 2" descr="A close-up of a music sco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857668" name="Picture 2" descr="A close-up of a music score&#10;&#10;Description automatically generated"/>
                          <pic:cNvPicPr/>
                        </pic:nvPicPr>
                        <pic:blipFill rotWithShape="1">
                          <a:blip r:embed="rId10"/>
                          <a:srcRect t="-1" r="36092" b="9150"/>
                          <a:stretch/>
                        </pic:blipFill>
                        <pic:spPr bwMode="auto">
                          <a:xfrm>
                            <a:off x="0" y="0"/>
                            <a:ext cx="2264410" cy="1832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4A74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3CFBDE5" wp14:editId="41E22EE8">
                  <wp:simplePos x="0" y="0"/>
                  <wp:positionH relativeFrom="column">
                    <wp:posOffset>1477010</wp:posOffset>
                  </wp:positionH>
                  <wp:positionV relativeFrom="paragraph">
                    <wp:posOffset>-247015</wp:posOffset>
                  </wp:positionV>
                  <wp:extent cx="2169160" cy="1803400"/>
                  <wp:effectExtent l="0" t="0" r="2540" b="0"/>
                  <wp:wrapNone/>
                  <wp:docPr id="1872724477" name="Picture 1" descr="A sheet of music with wri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724477" name="Picture 1" descr="A sheet of music with writing&#10;&#10;Description automatically generated"/>
                          <pic:cNvPicPr/>
                        </pic:nvPicPr>
                        <pic:blipFill rotWithShape="1">
                          <a:blip r:embed="rId11"/>
                          <a:srcRect l="6259" r="30017" b="2311"/>
                          <a:stretch/>
                        </pic:blipFill>
                        <pic:spPr bwMode="auto">
                          <a:xfrm>
                            <a:off x="0" y="0"/>
                            <a:ext cx="2169160" cy="180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39E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9666BC" wp14:editId="0C2015CA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-241300</wp:posOffset>
                      </wp:positionV>
                      <wp:extent cx="1461135" cy="1804035"/>
                      <wp:effectExtent l="0" t="0" r="12065" b="12065"/>
                      <wp:wrapNone/>
                      <wp:docPr id="2084426873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1135" cy="18040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2A8F44" w14:textId="6EC78BE6" w:rsidR="006439EC" w:rsidRDefault="006439EC" w:rsidP="006439EC">
                                  <w:r>
                                    <w:t>Ques</w:t>
                                  </w:r>
                                  <w:r>
                                    <w:t xml:space="preserve">tions 1-4         </w:t>
                                  </w:r>
                                </w:p>
                                <w:p w14:paraId="5FC705EF" w14:textId="77777777" w:rsidR="006439EC" w:rsidRDefault="006439EC" w:rsidP="006439EC">
                                  <w:r>
                                    <w:t>required students to</w:t>
                                  </w:r>
                                </w:p>
                                <w:p w14:paraId="713B80AE" w14:textId="77777777" w:rsidR="006439EC" w:rsidRDefault="006439EC" w:rsidP="006439EC">
                                  <w:r>
                                    <w:t>listen to a series of</w:t>
                                  </w:r>
                                </w:p>
                                <w:p w14:paraId="12C491C5" w14:textId="77777777" w:rsidR="006439EC" w:rsidRDefault="006439EC" w:rsidP="006439EC">
                                  <w:r>
                                    <w:t xml:space="preserve">notes and identify </w:t>
                                  </w:r>
                                </w:p>
                                <w:p w14:paraId="1A18DE1A" w14:textId="77777777" w:rsidR="006439EC" w:rsidRDefault="006439EC" w:rsidP="006439EC">
                                  <w:r>
                                    <w:t>the rhythm I played</w:t>
                                  </w:r>
                                </w:p>
                                <w:p w14:paraId="470D5360" w14:textId="77777777" w:rsidR="006439EC" w:rsidRDefault="006439EC" w:rsidP="006439EC">
                                  <w:r>
                                    <w:t>on the piano. Question</w:t>
                                  </w:r>
                                </w:p>
                                <w:p w14:paraId="65447219" w14:textId="77777777" w:rsidR="006439EC" w:rsidRDefault="006439EC" w:rsidP="006439EC">
                                  <w:r>
                                    <w:t>5 required the students</w:t>
                                  </w:r>
                                </w:p>
                                <w:p w14:paraId="0DDA1C53" w14:textId="77777777" w:rsidR="006439EC" w:rsidRDefault="006439EC" w:rsidP="006439EC">
                                  <w:r>
                                    <w:t>to identify the measure</w:t>
                                  </w:r>
                                </w:p>
                                <w:p w14:paraId="037D5D92" w14:textId="77777777" w:rsidR="006439EC" w:rsidRDefault="006439EC" w:rsidP="006439EC">
                                  <w:r>
                                    <w:t>that was played incorrectly.</w:t>
                                  </w:r>
                                </w:p>
                                <w:p w14:paraId="79BABA3E" w14:textId="77777777" w:rsidR="006439EC" w:rsidRDefault="006439E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666BC" id="Text Box 4" o:spid="_x0000_s1027" type="#_x0000_t202" style="position:absolute;margin-left:1.25pt;margin-top:-19pt;width:115.05pt;height:14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" fillcolor="white [3201]" strokeweight=".5pt">
                      <v:textbox>
                        <w:txbxContent>
                          <w:p w14:paraId="342A8F44" w14:textId="6EC78BE6" w:rsidR="006439EC" w:rsidRDefault="006439EC" w:rsidP="006439EC">
                            <w:r>
                              <w:t>Ques</w:t>
                            </w:r>
                            <w:r>
                              <w:t xml:space="preserve">tions 1-4         </w:t>
                            </w:r>
                          </w:p>
                          <w:p w14:paraId="5FC705EF" w14:textId="77777777" w:rsidR="006439EC" w:rsidRDefault="006439EC" w:rsidP="006439EC">
                            <w:r>
                              <w:t>required students to</w:t>
                            </w:r>
                          </w:p>
                          <w:p w14:paraId="713B80AE" w14:textId="77777777" w:rsidR="006439EC" w:rsidRDefault="006439EC" w:rsidP="006439EC">
                            <w:r>
                              <w:t>listen to a series of</w:t>
                            </w:r>
                          </w:p>
                          <w:p w14:paraId="12C491C5" w14:textId="77777777" w:rsidR="006439EC" w:rsidRDefault="006439EC" w:rsidP="006439EC">
                            <w:r>
                              <w:t xml:space="preserve">notes and identify </w:t>
                            </w:r>
                          </w:p>
                          <w:p w14:paraId="1A18DE1A" w14:textId="77777777" w:rsidR="006439EC" w:rsidRDefault="006439EC" w:rsidP="006439EC">
                            <w:r>
                              <w:t>the rhythm I played</w:t>
                            </w:r>
                          </w:p>
                          <w:p w14:paraId="470D5360" w14:textId="77777777" w:rsidR="006439EC" w:rsidRDefault="006439EC" w:rsidP="006439EC">
                            <w:r>
                              <w:t>on the piano. Question</w:t>
                            </w:r>
                          </w:p>
                          <w:p w14:paraId="65447219" w14:textId="77777777" w:rsidR="006439EC" w:rsidRDefault="006439EC" w:rsidP="006439EC">
                            <w:r>
                              <w:t>5 required the students</w:t>
                            </w:r>
                          </w:p>
                          <w:p w14:paraId="0DDA1C53" w14:textId="77777777" w:rsidR="006439EC" w:rsidRDefault="006439EC" w:rsidP="006439EC">
                            <w:r>
                              <w:t>to identify the measure</w:t>
                            </w:r>
                          </w:p>
                          <w:p w14:paraId="037D5D92" w14:textId="77777777" w:rsidR="006439EC" w:rsidRDefault="006439EC" w:rsidP="006439EC">
                            <w:r>
                              <w:t>that was played incorrectly.</w:t>
                            </w:r>
                          </w:p>
                          <w:p w14:paraId="79BABA3E" w14:textId="77777777" w:rsidR="006439EC" w:rsidRDefault="006439EC"/>
                        </w:txbxContent>
                      </v:textbox>
                    </v:shape>
                  </w:pict>
                </mc:Fallback>
              </mc:AlternateContent>
            </w:r>
          </w:p>
          <w:p w14:paraId="7EB53971" w14:textId="784EDFAD" w:rsidR="006439EC" w:rsidRDefault="006439EC" w:rsidP="006439EC">
            <w:r>
              <w:t>.</w:t>
            </w:r>
          </w:p>
          <w:p w14:paraId="2C4DE882" w14:textId="77777777" w:rsidR="006439EC" w:rsidRDefault="006439EC" w:rsidP="006439EC"/>
          <w:p w14:paraId="0745B12E" w14:textId="240E6CEF" w:rsidR="006439EC" w:rsidRDefault="006439EC" w:rsidP="006439EC"/>
          <w:p w14:paraId="58DAA87F" w14:textId="699D3905" w:rsidR="006439EC" w:rsidRDefault="006439EC" w:rsidP="006439EC"/>
          <w:p w14:paraId="0195F930" w14:textId="77777777" w:rsidR="006439EC" w:rsidRDefault="006439EC" w:rsidP="006439EC"/>
          <w:p w14:paraId="159DC8C7" w14:textId="77777777" w:rsidR="006439EC" w:rsidRDefault="006439EC" w:rsidP="006439EC"/>
          <w:p w14:paraId="7A9385D1" w14:textId="77777777" w:rsidR="006439EC" w:rsidRDefault="006439EC" w:rsidP="006439EC"/>
          <w:p w14:paraId="16E61FB7" w14:textId="77777777" w:rsidR="006439EC" w:rsidRDefault="006439EC" w:rsidP="006439EC"/>
          <w:p w14:paraId="73AC3BCE" w14:textId="6041C15D" w:rsidR="006439EC" w:rsidRPr="00825C42" w:rsidRDefault="006439EC" w:rsidP="006439EC"/>
        </w:tc>
      </w:tr>
      <w:tr w:rsidR="001A58E9" w14:paraId="0148D427" w14:textId="77777777" w:rsidTr="007E1BFF">
        <w:trPr>
          <w:trHeight w:hRule="exact" w:val="147"/>
        </w:trPr>
        <w:tc>
          <w:tcPr>
            <w:tcW w:w="12022" w:type="dxa"/>
            <w:gridSpan w:val="6"/>
            <w:tcBorders>
              <w:top w:val="single" w:sz="18" w:space="0" w:color="FEDE00" w:themeColor="accent2"/>
            </w:tcBorders>
          </w:tcPr>
          <w:p w14:paraId="2E6CB60C" w14:textId="77777777" w:rsidR="006439EC" w:rsidRDefault="006439EC" w:rsidP="001A58E9"/>
          <w:p w14:paraId="1A455B67" w14:textId="77777777" w:rsidR="006439EC" w:rsidRDefault="006439EC" w:rsidP="001A58E9"/>
          <w:p w14:paraId="5CAC3DA0" w14:textId="77777777" w:rsidR="006439EC" w:rsidRDefault="006439EC" w:rsidP="001A58E9"/>
          <w:p w14:paraId="63032988" w14:textId="77777777" w:rsidR="006439EC" w:rsidRDefault="006439EC" w:rsidP="001A58E9"/>
          <w:p w14:paraId="12037C06" w14:textId="77777777" w:rsidR="006439EC" w:rsidRDefault="006439EC" w:rsidP="001A58E9"/>
          <w:p w14:paraId="7BBC48FC" w14:textId="07024A34" w:rsidR="006439EC" w:rsidRPr="00E219DC" w:rsidRDefault="006439EC" w:rsidP="001A58E9"/>
        </w:tc>
      </w:tr>
      <w:tr w:rsidR="00231855" w:rsidRPr="001A58E9" w14:paraId="3585D16E" w14:textId="77777777" w:rsidTr="007E1BFF">
        <w:tblPrEx>
          <w:tblCellMar>
            <w:left w:w="108" w:type="dxa"/>
            <w:right w:w="108" w:type="dxa"/>
          </w:tblCellMar>
        </w:tblPrEx>
        <w:trPr>
          <w:trHeight w:val="331"/>
        </w:trPr>
        <w:tc>
          <w:tcPr>
            <w:tcW w:w="2430" w:type="dxa"/>
            <w:gridSpan w:val="2"/>
            <w:tcBorders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006666" w:themeFill="accent3"/>
            <w:vAlign w:val="center"/>
          </w:tcPr>
          <w:p w14:paraId="61FF7F28" w14:textId="35188252" w:rsidR="00535FDE" w:rsidRPr="001A58E9" w:rsidRDefault="00535FDE" w:rsidP="00535FDE">
            <w:pPr>
              <w:pStyle w:val="Heading2"/>
            </w:pPr>
            <w:r>
              <w:t>lesson title</w:t>
            </w:r>
            <w:r w:rsidR="00D81145">
              <w:t>S</w:t>
            </w:r>
            <w:r>
              <w:t>:</w:t>
            </w:r>
          </w:p>
        </w:tc>
        <w:tc>
          <w:tcPr>
            <w:tcW w:w="3510" w:type="dxa"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006666" w:themeFill="accent3"/>
            <w:vAlign w:val="center"/>
          </w:tcPr>
          <w:p w14:paraId="21BE1B11" w14:textId="474B6CE7" w:rsidR="00535FDE" w:rsidRPr="001A58E9" w:rsidRDefault="00535FDE" w:rsidP="00535FDE">
            <w:pPr>
              <w:pStyle w:val="Heading2"/>
            </w:pPr>
            <w:r>
              <w:t>FLORIDA STATE STANDARDS</w:t>
            </w:r>
            <w:r>
              <w:t>:</w:t>
            </w:r>
          </w:p>
        </w:tc>
        <w:tc>
          <w:tcPr>
            <w:tcW w:w="6060" w:type="dxa"/>
            <w:gridSpan w:val="3"/>
            <w:tcBorders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006666" w:themeFill="accent3"/>
            <w:vAlign w:val="center"/>
          </w:tcPr>
          <w:p w14:paraId="152131F2" w14:textId="64A52BEC" w:rsidR="00535FDE" w:rsidRPr="001A58E9" w:rsidRDefault="00046749" w:rsidP="00535FDE">
            <w:pPr>
              <w:pStyle w:val="Heading2"/>
            </w:pPr>
            <w:r>
              <w:t>Objectives:</w:t>
            </w:r>
          </w:p>
        </w:tc>
      </w:tr>
      <w:tr w:rsidR="00231855" w14:paraId="4460428B" w14:textId="77777777" w:rsidTr="007E1BFF">
        <w:tblPrEx>
          <w:tblCellMar>
            <w:left w:w="108" w:type="dxa"/>
            <w:right w:w="108" w:type="dxa"/>
          </w:tblCellMar>
        </w:tblPrEx>
        <w:trPr>
          <w:trHeight w:val="331"/>
        </w:trPr>
        <w:tc>
          <w:tcPr>
            <w:tcW w:w="2430" w:type="dxa"/>
            <w:gridSpan w:val="2"/>
            <w:tcBorders>
              <w:top w:val="single" w:sz="12" w:space="0" w:color="FFFFFF" w:themeColor="background1"/>
              <w:right w:val="single" w:sz="12" w:space="0" w:color="FFFFFF" w:themeColor="background1"/>
            </w:tcBorders>
            <w:shd w:val="clear" w:color="auto" w:fill="E5EAEE" w:themeFill="accent1" w:themeFillTint="33"/>
          </w:tcPr>
          <w:p w14:paraId="71963044" w14:textId="3D8B8E42" w:rsidR="002B0363" w:rsidRPr="00FA1FE1" w:rsidRDefault="00535FDE" w:rsidP="002B0363">
            <w:pPr>
              <w:pStyle w:val="ListParagraph"/>
              <w:numPr>
                <w:ilvl w:val="0"/>
                <w:numId w:val="6"/>
              </w:numPr>
              <w:rPr>
                <w:sz w:val="17"/>
                <w:szCs w:val="17"/>
              </w:rPr>
            </w:pPr>
            <w:r w:rsidRPr="00FA1FE1">
              <w:rPr>
                <w:sz w:val="17"/>
                <w:szCs w:val="17"/>
              </w:rPr>
              <w:t xml:space="preserve">“Intro to Melodic </w:t>
            </w:r>
            <w:r w:rsidR="00F665AA" w:rsidRPr="00FA1FE1">
              <w:rPr>
                <w:sz w:val="17"/>
                <w:szCs w:val="17"/>
              </w:rPr>
              <w:t xml:space="preserve">  </w:t>
            </w:r>
            <w:r w:rsidRPr="00FA1FE1">
              <w:rPr>
                <w:sz w:val="17"/>
                <w:szCs w:val="17"/>
              </w:rPr>
              <w:t>Dictation”</w:t>
            </w:r>
          </w:p>
          <w:p w14:paraId="61C9D8EE" w14:textId="77777777" w:rsidR="002B0363" w:rsidRPr="00FA1FE1" w:rsidRDefault="002B0363" w:rsidP="00BF201C">
            <w:pPr>
              <w:rPr>
                <w:sz w:val="17"/>
                <w:szCs w:val="17"/>
              </w:rPr>
            </w:pPr>
          </w:p>
          <w:p w14:paraId="11682532" w14:textId="73F6707C" w:rsidR="00046749" w:rsidRPr="00FA1FE1" w:rsidRDefault="002B0363" w:rsidP="00046749">
            <w:pPr>
              <w:pStyle w:val="ListParagraph"/>
              <w:numPr>
                <w:ilvl w:val="0"/>
                <w:numId w:val="6"/>
              </w:numPr>
              <w:rPr>
                <w:sz w:val="17"/>
                <w:szCs w:val="17"/>
              </w:rPr>
            </w:pPr>
            <w:r w:rsidRPr="00FA1FE1">
              <w:rPr>
                <w:sz w:val="17"/>
                <w:szCs w:val="17"/>
              </w:rPr>
              <w:t>“Intro to Staff Notation”</w:t>
            </w:r>
          </w:p>
          <w:p w14:paraId="31320D23" w14:textId="77777777" w:rsidR="00046749" w:rsidRPr="00FA1FE1" w:rsidRDefault="00046749" w:rsidP="00046749">
            <w:pPr>
              <w:rPr>
                <w:sz w:val="17"/>
                <w:szCs w:val="17"/>
              </w:rPr>
            </w:pPr>
          </w:p>
          <w:p w14:paraId="2B143F04" w14:textId="18D2FE97" w:rsidR="00046749" w:rsidRPr="00FA1FE1" w:rsidRDefault="00046749" w:rsidP="00046749">
            <w:pPr>
              <w:pStyle w:val="ListParagraph"/>
              <w:numPr>
                <w:ilvl w:val="0"/>
                <w:numId w:val="6"/>
              </w:numPr>
              <w:rPr>
                <w:sz w:val="17"/>
                <w:szCs w:val="17"/>
              </w:rPr>
            </w:pPr>
            <w:r w:rsidRPr="00FA1FE1">
              <w:rPr>
                <w:sz w:val="17"/>
                <w:szCs w:val="17"/>
              </w:rPr>
              <w:t>“Intro to Rhythmic Notation”</w:t>
            </w:r>
          </w:p>
          <w:p w14:paraId="69C02B7F" w14:textId="71A07F03" w:rsidR="002B0363" w:rsidRPr="00FA1FE1" w:rsidRDefault="002B0363" w:rsidP="002B0363">
            <w:pPr>
              <w:ind w:left="360"/>
              <w:rPr>
                <w:sz w:val="17"/>
                <w:szCs w:val="17"/>
              </w:rPr>
            </w:pPr>
          </w:p>
        </w:tc>
        <w:tc>
          <w:tcPr>
            <w:tcW w:w="3510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E5EAEE" w:themeFill="accent1" w:themeFillTint="33"/>
          </w:tcPr>
          <w:p w14:paraId="0297EF40" w14:textId="77777777" w:rsidR="00BF201C" w:rsidRPr="00FA1FE1" w:rsidRDefault="00BF201C" w:rsidP="00BF201C">
            <w:pPr>
              <w:rPr>
                <w:b/>
                <w:bCs/>
                <w:sz w:val="17"/>
                <w:szCs w:val="17"/>
                <w:u w:val="single"/>
              </w:rPr>
            </w:pPr>
            <w:r w:rsidRPr="00FA1FE1">
              <w:rPr>
                <w:sz w:val="17"/>
                <w:szCs w:val="17"/>
              </w:rPr>
              <w:fldChar w:fldCharType="begin"/>
            </w:r>
            <w:r w:rsidRPr="00FA1FE1">
              <w:rPr>
                <w:sz w:val="17"/>
                <w:szCs w:val="17"/>
              </w:rPr>
              <w:instrText>HYPERLINK "https://www.cpalms.org/PreviewStandard/Preview/4126"</w:instrText>
            </w:r>
            <w:r w:rsidRPr="00FA1FE1">
              <w:rPr>
                <w:sz w:val="17"/>
                <w:szCs w:val="17"/>
              </w:rPr>
            </w:r>
            <w:r w:rsidRPr="00FA1FE1">
              <w:rPr>
                <w:sz w:val="17"/>
                <w:szCs w:val="17"/>
              </w:rPr>
              <w:fldChar w:fldCharType="separate"/>
            </w:r>
            <w:r w:rsidRPr="00FA1FE1">
              <w:rPr>
                <w:rStyle w:val="Hyperlink"/>
                <w:b/>
                <w:bCs/>
                <w:sz w:val="17"/>
                <w:szCs w:val="17"/>
              </w:rPr>
              <w:t>MU.</w:t>
            </w:r>
            <w:proofErr w:type="gramStart"/>
            <w:r w:rsidRPr="00FA1FE1">
              <w:rPr>
                <w:rStyle w:val="Hyperlink"/>
                <w:b/>
                <w:bCs/>
                <w:sz w:val="17"/>
                <w:szCs w:val="17"/>
              </w:rPr>
              <w:t>68.S.</w:t>
            </w:r>
            <w:proofErr w:type="gramEnd"/>
            <w:r w:rsidRPr="00FA1FE1">
              <w:rPr>
                <w:rStyle w:val="Hyperlink"/>
                <w:b/>
                <w:bCs/>
                <w:sz w:val="17"/>
                <w:szCs w:val="17"/>
              </w:rPr>
              <w:t>1.4</w:t>
            </w:r>
            <w:r w:rsidRPr="00FA1FE1">
              <w:rPr>
                <w:rStyle w:val="Hyperlink"/>
                <w:b/>
                <w:bCs/>
                <w:sz w:val="17"/>
                <w:szCs w:val="17"/>
              </w:rPr>
              <w:fldChar w:fldCharType="end"/>
            </w:r>
            <w:r w:rsidRPr="00FA1FE1">
              <w:rPr>
                <w:b/>
                <w:bCs/>
                <w:sz w:val="17"/>
                <w:szCs w:val="17"/>
                <w:u w:val="single"/>
              </w:rPr>
              <w:t xml:space="preserve"> </w:t>
            </w:r>
            <w:r w:rsidRPr="00FA1FE1">
              <w:rPr>
                <w:sz w:val="17"/>
                <w:szCs w:val="17"/>
              </w:rPr>
              <w:t>Sing or play melodies by ear with support from the teacher and/or peers.</w:t>
            </w:r>
          </w:p>
          <w:p w14:paraId="19C219AF" w14:textId="77777777" w:rsidR="00BF201C" w:rsidRPr="00FA1FE1" w:rsidRDefault="00BF201C" w:rsidP="00BF201C">
            <w:pPr>
              <w:rPr>
                <w:b/>
                <w:bCs/>
                <w:sz w:val="17"/>
                <w:szCs w:val="17"/>
                <w:u w:val="single"/>
              </w:rPr>
            </w:pPr>
            <w:hyperlink r:id="rId12" w:history="1">
              <w:r w:rsidRPr="00FA1FE1">
                <w:rPr>
                  <w:rStyle w:val="Hyperlink"/>
                  <w:b/>
                  <w:bCs/>
                  <w:sz w:val="17"/>
                  <w:szCs w:val="17"/>
                </w:rPr>
                <w:t>MU.</w:t>
              </w:r>
              <w:proofErr w:type="gramStart"/>
              <w:r w:rsidRPr="00FA1FE1">
                <w:rPr>
                  <w:rStyle w:val="Hyperlink"/>
                  <w:b/>
                  <w:bCs/>
                  <w:sz w:val="17"/>
                  <w:szCs w:val="17"/>
                </w:rPr>
                <w:t>68.S.</w:t>
              </w:r>
              <w:proofErr w:type="gramEnd"/>
              <w:r w:rsidRPr="00FA1FE1">
                <w:rPr>
                  <w:rStyle w:val="Hyperlink"/>
                  <w:b/>
                  <w:bCs/>
                  <w:sz w:val="17"/>
                  <w:szCs w:val="17"/>
                </w:rPr>
                <w:t>3.5</w:t>
              </w:r>
            </w:hyperlink>
            <w:r w:rsidRPr="00FA1FE1">
              <w:rPr>
                <w:b/>
                <w:bCs/>
                <w:sz w:val="17"/>
                <w:szCs w:val="17"/>
                <w:u w:val="single"/>
              </w:rPr>
              <w:t xml:space="preserve"> </w:t>
            </w:r>
            <w:r w:rsidRPr="00FA1FE1">
              <w:rPr>
                <w:sz w:val="17"/>
                <w:szCs w:val="17"/>
              </w:rPr>
              <w:t>Notate rhythmic phrases and/or melodies, in varying simple meters, performed by someone else.</w:t>
            </w:r>
          </w:p>
          <w:p w14:paraId="4660013A" w14:textId="77777777" w:rsidR="00BF201C" w:rsidRPr="00FA1FE1" w:rsidRDefault="00BF201C" w:rsidP="00BF201C">
            <w:pPr>
              <w:rPr>
                <w:b/>
                <w:bCs/>
                <w:sz w:val="17"/>
                <w:szCs w:val="17"/>
                <w:u w:val="single"/>
              </w:rPr>
            </w:pPr>
            <w:hyperlink r:id="rId13" w:history="1">
              <w:r w:rsidRPr="00FA1FE1">
                <w:rPr>
                  <w:rStyle w:val="Hyperlink"/>
                  <w:b/>
                  <w:bCs/>
                  <w:sz w:val="17"/>
                  <w:szCs w:val="17"/>
                </w:rPr>
                <w:t>MU.</w:t>
              </w:r>
              <w:proofErr w:type="gramStart"/>
              <w:r w:rsidRPr="00FA1FE1">
                <w:rPr>
                  <w:rStyle w:val="Hyperlink"/>
                  <w:b/>
                  <w:bCs/>
                  <w:sz w:val="17"/>
                  <w:szCs w:val="17"/>
                </w:rPr>
                <w:t>68.S.</w:t>
              </w:r>
              <w:proofErr w:type="gramEnd"/>
              <w:r w:rsidRPr="00FA1FE1">
                <w:rPr>
                  <w:rStyle w:val="Hyperlink"/>
                  <w:b/>
                  <w:bCs/>
                  <w:sz w:val="17"/>
                  <w:szCs w:val="17"/>
                </w:rPr>
                <w:t>3.4</w:t>
              </w:r>
            </w:hyperlink>
            <w:r w:rsidRPr="00FA1FE1">
              <w:rPr>
                <w:b/>
                <w:bCs/>
                <w:sz w:val="17"/>
                <w:szCs w:val="17"/>
                <w:u w:val="single"/>
              </w:rPr>
              <w:t xml:space="preserve"> </w:t>
            </w:r>
            <w:r w:rsidRPr="00FA1FE1">
              <w:rPr>
                <w:sz w:val="17"/>
                <w:szCs w:val="17"/>
              </w:rPr>
              <w:t>Compare written notation to aural examples and analyze for accuracy of rhythm and pitch.</w:t>
            </w:r>
          </w:p>
          <w:p w14:paraId="6B7FB6BD" w14:textId="2C575FC5" w:rsidR="002B0363" w:rsidRPr="00FA1FE1" w:rsidRDefault="002B0363" w:rsidP="002B0363">
            <w:pPr>
              <w:rPr>
                <w:sz w:val="17"/>
                <w:szCs w:val="17"/>
              </w:rPr>
            </w:pPr>
          </w:p>
          <w:p w14:paraId="1299A725" w14:textId="66953C3E" w:rsidR="002B0363" w:rsidRPr="00FA1FE1" w:rsidRDefault="002B0363" w:rsidP="002B0363">
            <w:pPr>
              <w:rPr>
                <w:sz w:val="17"/>
                <w:szCs w:val="17"/>
              </w:rPr>
            </w:pPr>
          </w:p>
          <w:p w14:paraId="0C518C5E" w14:textId="693CB2B8" w:rsidR="002B0363" w:rsidRPr="00FA1FE1" w:rsidRDefault="002B0363" w:rsidP="002B0363">
            <w:pPr>
              <w:rPr>
                <w:sz w:val="17"/>
                <w:szCs w:val="17"/>
              </w:rPr>
            </w:pPr>
          </w:p>
        </w:tc>
        <w:tc>
          <w:tcPr>
            <w:tcW w:w="6060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</w:tcBorders>
            <w:shd w:val="clear" w:color="auto" w:fill="E5EAEE" w:themeFill="accent1" w:themeFillTint="33"/>
          </w:tcPr>
          <w:p w14:paraId="6B381FC3" w14:textId="77777777" w:rsidR="00231855" w:rsidRPr="00FA1FE1" w:rsidRDefault="00231855" w:rsidP="00231855">
            <w:pPr>
              <w:pStyle w:val="ListParagraph"/>
              <w:numPr>
                <w:ilvl w:val="0"/>
                <w:numId w:val="13"/>
              </w:numPr>
              <w:spacing w:before="0" w:after="0" w:line="259" w:lineRule="auto"/>
              <w:rPr>
                <w:sz w:val="17"/>
                <w:szCs w:val="17"/>
              </w:rPr>
            </w:pPr>
            <w:r w:rsidRPr="00FA1FE1">
              <w:rPr>
                <w:sz w:val="17"/>
                <w:szCs w:val="17"/>
              </w:rPr>
              <w:t xml:space="preserve">- </w:t>
            </w:r>
            <w:r w:rsidRPr="00FA1FE1">
              <w:rPr>
                <w:sz w:val="17"/>
                <w:szCs w:val="17"/>
              </w:rPr>
              <w:t xml:space="preserve">SWBAT utilize solfege to decipher C – Major, one bar, </w:t>
            </w:r>
            <w:proofErr w:type="gramStart"/>
            <w:r w:rsidRPr="00FA1FE1">
              <w:rPr>
                <w:sz w:val="17"/>
                <w:szCs w:val="17"/>
              </w:rPr>
              <w:t>step-wise</w:t>
            </w:r>
            <w:proofErr w:type="gramEnd"/>
            <w:r w:rsidRPr="00FA1FE1">
              <w:rPr>
                <w:sz w:val="17"/>
                <w:szCs w:val="17"/>
              </w:rPr>
              <w:t>,</w:t>
            </w:r>
          </w:p>
          <w:p w14:paraId="7729052D" w14:textId="612622D9" w:rsidR="00231855" w:rsidRPr="00FA1FE1" w:rsidRDefault="00231855" w:rsidP="00231855">
            <w:pPr>
              <w:pStyle w:val="ListParagraph"/>
              <w:spacing w:before="0" w:after="0" w:line="259" w:lineRule="auto"/>
              <w:ind w:left="420"/>
              <w:rPr>
                <w:sz w:val="17"/>
                <w:szCs w:val="17"/>
              </w:rPr>
            </w:pPr>
            <w:r w:rsidRPr="00FA1FE1">
              <w:rPr>
                <w:sz w:val="17"/>
                <w:szCs w:val="17"/>
              </w:rPr>
              <w:t xml:space="preserve"> </w:t>
            </w:r>
            <w:r w:rsidRPr="00FA1FE1">
              <w:rPr>
                <w:sz w:val="17"/>
                <w:szCs w:val="17"/>
              </w:rPr>
              <w:t xml:space="preserve">and/or arpeggiated skips in melodic aural skill </w:t>
            </w:r>
            <w:r w:rsidRPr="00FA1FE1">
              <w:rPr>
                <w:sz w:val="17"/>
                <w:szCs w:val="17"/>
              </w:rPr>
              <w:t>dictation exercises</w:t>
            </w:r>
            <w:r w:rsidRPr="00FA1FE1">
              <w:rPr>
                <w:sz w:val="17"/>
                <w:szCs w:val="17"/>
              </w:rPr>
              <w:t xml:space="preserve">. </w:t>
            </w:r>
          </w:p>
          <w:p w14:paraId="7BB8983D" w14:textId="37546B5A" w:rsidR="00231855" w:rsidRPr="00FA1FE1" w:rsidRDefault="00231855" w:rsidP="00231855">
            <w:pPr>
              <w:spacing w:before="0" w:after="0" w:line="259" w:lineRule="auto"/>
              <w:ind w:left="420"/>
              <w:rPr>
                <w:sz w:val="17"/>
                <w:szCs w:val="17"/>
              </w:rPr>
            </w:pPr>
            <w:r w:rsidRPr="00FA1FE1">
              <w:rPr>
                <w:sz w:val="17"/>
                <w:szCs w:val="17"/>
              </w:rPr>
              <w:t xml:space="preserve">- </w:t>
            </w:r>
            <w:r w:rsidRPr="00FA1FE1">
              <w:rPr>
                <w:sz w:val="17"/>
                <w:szCs w:val="17"/>
              </w:rPr>
              <w:t>SWBAT improve music theory notation in melodic dictation.</w:t>
            </w:r>
          </w:p>
          <w:p w14:paraId="3E14940D" w14:textId="0A0DFDCC" w:rsidR="00231855" w:rsidRPr="00FA1FE1" w:rsidRDefault="00231855" w:rsidP="00231855">
            <w:pPr>
              <w:pStyle w:val="ListParagraph"/>
              <w:spacing w:before="0" w:after="0" w:line="259" w:lineRule="auto"/>
              <w:ind w:left="420"/>
              <w:rPr>
                <w:sz w:val="17"/>
                <w:szCs w:val="17"/>
              </w:rPr>
            </w:pPr>
            <w:r w:rsidRPr="00FA1FE1">
              <w:rPr>
                <w:sz w:val="17"/>
                <w:szCs w:val="17"/>
              </w:rPr>
              <w:t xml:space="preserve">- </w:t>
            </w:r>
            <w:r w:rsidRPr="00FA1FE1">
              <w:rPr>
                <w:sz w:val="17"/>
                <w:szCs w:val="17"/>
              </w:rPr>
              <w:t>SWBAT dictate short melodies either sung or played.</w:t>
            </w:r>
          </w:p>
          <w:p w14:paraId="54AE35DD" w14:textId="4A65106B" w:rsidR="00231855" w:rsidRPr="00FA1FE1" w:rsidRDefault="00231855" w:rsidP="00231855">
            <w:pPr>
              <w:spacing w:before="0" w:after="0" w:line="259" w:lineRule="auto"/>
              <w:rPr>
                <w:sz w:val="17"/>
                <w:szCs w:val="17"/>
              </w:rPr>
            </w:pPr>
            <w:r w:rsidRPr="00FA1FE1">
              <w:rPr>
                <w:sz w:val="17"/>
                <w:szCs w:val="17"/>
              </w:rPr>
              <w:t>--------------------------------------------------------------------------------------------------------------------</w:t>
            </w:r>
          </w:p>
          <w:p w14:paraId="14FF8FA1" w14:textId="77777777" w:rsidR="00231855" w:rsidRPr="00FA1FE1" w:rsidRDefault="00231855" w:rsidP="00231855">
            <w:pPr>
              <w:pStyle w:val="ListParagraph"/>
              <w:numPr>
                <w:ilvl w:val="0"/>
                <w:numId w:val="13"/>
              </w:numPr>
              <w:spacing w:before="0" w:after="0" w:line="259" w:lineRule="auto"/>
              <w:rPr>
                <w:sz w:val="17"/>
                <w:szCs w:val="17"/>
              </w:rPr>
            </w:pPr>
            <w:r w:rsidRPr="00FA1FE1">
              <w:rPr>
                <w:sz w:val="17"/>
                <w:szCs w:val="17"/>
              </w:rPr>
              <w:t xml:space="preserve">- </w:t>
            </w:r>
            <w:r w:rsidRPr="00FA1FE1">
              <w:rPr>
                <w:sz w:val="17"/>
                <w:szCs w:val="17"/>
              </w:rPr>
              <w:t>SWBAT differentiate between staff lines and spaces.</w:t>
            </w:r>
          </w:p>
          <w:p w14:paraId="4454BFD6" w14:textId="39620A7D" w:rsidR="00231855" w:rsidRPr="00FA1FE1" w:rsidRDefault="00231855" w:rsidP="00231855">
            <w:pPr>
              <w:spacing w:before="0" w:after="0" w:line="259" w:lineRule="auto"/>
              <w:ind w:left="60"/>
              <w:rPr>
                <w:sz w:val="17"/>
                <w:szCs w:val="17"/>
              </w:rPr>
            </w:pPr>
            <w:r w:rsidRPr="00FA1FE1">
              <w:rPr>
                <w:sz w:val="17"/>
                <w:szCs w:val="17"/>
              </w:rPr>
              <w:t xml:space="preserve">       - </w:t>
            </w:r>
            <w:r w:rsidRPr="00FA1FE1">
              <w:rPr>
                <w:sz w:val="17"/>
                <w:szCs w:val="17"/>
              </w:rPr>
              <w:t>SWBAT differentiate between interval steps and skips on the</w:t>
            </w:r>
            <w:r w:rsidRPr="00FA1FE1">
              <w:rPr>
                <w:sz w:val="17"/>
                <w:szCs w:val="17"/>
              </w:rPr>
              <w:t xml:space="preserve"> </w:t>
            </w:r>
            <w:r w:rsidRPr="00FA1FE1">
              <w:rPr>
                <w:sz w:val="17"/>
                <w:szCs w:val="17"/>
              </w:rPr>
              <w:t>staff.</w:t>
            </w:r>
          </w:p>
          <w:p w14:paraId="0250442C" w14:textId="05161A31" w:rsidR="00231855" w:rsidRPr="00FA1FE1" w:rsidRDefault="00231855" w:rsidP="00231855">
            <w:pPr>
              <w:pStyle w:val="ListParagraph"/>
              <w:spacing w:before="0" w:after="0" w:line="259" w:lineRule="auto"/>
              <w:ind w:left="420"/>
              <w:rPr>
                <w:sz w:val="17"/>
                <w:szCs w:val="17"/>
              </w:rPr>
            </w:pPr>
            <w:r w:rsidRPr="00FA1FE1">
              <w:rPr>
                <w:sz w:val="17"/>
                <w:szCs w:val="17"/>
              </w:rPr>
              <w:t xml:space="preserve">-  </w:t>
            </w:r>
            <w:r w:rsidRPr="00FA1FE1">
              <w:rPr>
                <w:sz w:val="17"/>
                <w:szCs w:val="17"/>
              </w:rPr>
              <w:t xml:space="preserve">SWBAT identify solfege in C-major (4 /4 or 3 / 4-time signatures) and write in the corresponding notes by looking or listening to a melodic line. </w:t>
            </w:r>
          </w:p>
          <w:p w14:paraId="5C53EDC7" w14:textId="6C74D8E1" w:rsidR="00231855" w:rsidRPr="00FA1FE1" w:rsidRDefault="00231855" w:rsidP="00231855">
            <w:pPr>
              <w:spacing w:before="0" w:after="0" w:line="259" w:lineRule="auto"/>
              <w:rPr>
                <w:sz w:val="17"/>
                <w:szCs w:val="17"/>
              </w:rPr>
            </w:pPr>
            <w:r w:rsidRPr="00FA1FE1">
              <w:rPr>
                <w:sz w:val="17"/>
                <w:szCs w:val="17"/>
              </w:rPr>
              <w:t xml:space="preserve">         -  </w:t>
            </w:r>
            <w:r w:rsidRPr="00FA1FE1">
              <w:rPr>
                <w:sz w:val="17"/>
                <w:szCs w:val="17"/>
              </w:rPr>
              <w:t>SWBAT complete a melodic dictation with only 3 listens (following the 3-step approach)</w:t>
            </w:r>
          </w:p>
          <w:p w14:paraId="364AC6DD" w14:textId="03F707C9" w:rsidR="00231855" w:rsidRPr="00FA1FE1" w:rsidRDefault="00231855" w:rsidP="00231855">
            <w:pPr>
              <w:spacing w:before="0" w:after="0" w:line="259" w:lineRule="auto"/>
              <w:rPr>
                <w:sz w:val="17"/>
                <w:szCs w:val="17"/>
              </w:rPr>
            </w:pPr>
            <w:r w:rsidRPr="00FA1FE1">
              <w:rPr>
                <w:sz w:val="17"/>
                <w:szCs w:val="17"/>
              </w:rPr>
              <w:t>--------------------------------------------------------------------------------------------------------------------</w:t>
            </w:r>
          </w:p>
          <w:p w14:paraId="7EB14E35" w14:textId="0914C7F9" w:rsidR="00231855" w:rsidRPr="00FA1FE1" w:rsidRDefault="00231855" w:rsidP="00231855">
            <w:pPr>
              <w:pStyle w:val="ListParagraph"/>
              <w:numPr>
                <w:ilvl w:val="0"/>
                <w:numId w:val="13"/>
              </w:numPr>
              <w:spacing w:before="0" w:after="0" w:line="259" w:lineRule="auto"/>
              <w:rPr>
                <w:sz w:val="17"/>
                <w:szCs w:val="17"/>
              </w:rPr>
            </w:pPr>
            <w:r w:rsidRPr="00FA1FE1">
              <w:rPr>
                <w:sz w:val="17"/>
                <w:szCs w:val="17"/>
              </w:rPr>
              <w:t>-SWBAT utilize the note tree to identify notes and their corresponding values.</w:t>
            </w:r>
          </w:p>
          <w:p w14:paraId="53E319A0" w14:textId="3D4D9DFC" w:rsidR="00231855" w:rsidRPr="00C56825" w:rsidRDefault="00231855" w:rsidP="00C56825">
            <w:pPr>
              <w:pStyle w:val="ListParagraph"/>
              <w:spacing w:before="0" w:after="0" w:line="259" w:lineRule="auto"/>
              <w:ind w:left="420"/>
              <w:rPr>
                <w:sz w:val="17"/>
                <w:szCs w:val="17"/>
              </w:rPr>
            </w:pPr>
            <w:r w:rsidRPr="00FA1FE1">
              <w:rPr>
                <w:sz w:val="17"/>
                <w:szCs w:val="17"/>
              </w:rPr>
              <w:t>-SWBAT utilize the “</w:t>
            </w:r>
            <w:proofErr w:type="gramStart"/>
            <w:r w:rsidRPr="00FA1FE1">
              <w:rPr>
                <w:sz w:val="17"/>
                <w:szCs w:val="17"/>
              </w:rPr>
              <w:t>Ta-Ti</w:t>
            </w:r>
            <w:proofErr w:type="gramEnd"/>
            <w:r w:rsidRPr="00FA1FE1">
              <w:rPr>
                <w:sz w:val="17"/>
                <w:szCs w:val="17"/>
              </w:rPr>
              <w:t>” rhythm system to identify which exercise I played on the piano.</w:t>
            </w:r>
          </w:p>
          <w:p w14:paraId="35CA7034" w14:textId="376D6F37" w:rsidR="00231855" w:rsidRPr="00FA1FE1" w:rsidRDefault="00231855" w:rsidP="00231855">
            <w:pPr>
              <w:pStyle w:val="ListParagraph"/>
              <w:spacing w:before="0" w:after="0" w:line="259" w:lineRule="auto"/>
              <w:ind w:left="420"/>
              <w:rPr>
                <w:sz w:val="17"/>
                <w:szCs w:val="17"/>
              </w:rPr>
            </w:pPr>
            <w:r w:rsidRPr="00FA1FE1">
              <w:rPr>
                <w:sz w:val="17"/>
                <w:szCs w:val="17"/>
              </w:rPr>
              <w:t>-SWBAT identify which rhythmic exercises’ I played incorrectly on the board.</w:t>
            </w:r>
          </w:p>
          <w:p w14:paraId="31F996A8" w14:textId="34F5B082" w:rsidR="00231855" w:rsidRPr="00FA1FE1" w:rsidRDefault="00231855" w:rsidP="00231855">
            <w:pPr>
              <w:pStyle w:val="ListParagraph"/>
              <w:spacing w:before="0" w:after="0" w:line="259" w:lineRule="auto"/>
              <w:ind w:left="420"/>
              <w:rPr>
                <w:sz w:val="17"/>
                <w:szCs w:val="17"/>
              </w:rPr>
            </w:pPr>
            <w:r w:rsidRPr="00FA1FE1">
              <w:rPr>
                <w:sz w:val="17"/>
                <w:szCs w:val="17"/>
              </w:rPr>
              <w:t>-SWBAT write in the rhythm using the “</w:t>
            </w:r>
            <w:proofErr w:type="gramStart"/>
            <w:r w:rsidRPr="00FA1FE1">
              <w:rPr>
                <w:sz w:val="17"/>
                <w:szCs w:val="17"/>
              </w:rPr>
              <w:t>Ta-Ti</w:t>
            </w:r>
            <w:proofErr w:type="gramEnd"/>
            <w:r w:rsidRPr="00FA1FE1">
              <w:rPr>
                <w:sz w:val="17"/>
                <w:szCs w:val="17"/>
              </w:rPr>
              <w:t>” system after I play the exercise on the piano.</w:t>
            </w:r>
          </w:p>
          <w:p w14:paraId="2F82B4D6" w14:textId="6CDE0165" w:rsidR="00535FDE" w:rsidRPr="00FA1FE1" w:rsidRDefault="00535FDE" w:rsidP="00231855">
            <w:pPr>
              <w:pStyle w:val="ListParagraph"/>
              <w:ind w:left="420"/>
              <w:rPr>
                <w:sz w:val="17"/>
                <w:szCs w:val="17"/>
              </w:rPr>
            </w:pPr>
          </w:p>
        </w:tc>
      </w:tr>
      <w:tr w:rsidR="00535FDE" w14:paraId="758310E2" w14:textId="77777777" w:rsidTr="007E1BFF">
        <w:trPr>
          <w:trHeight w:val="720"/>
        </w:trPr>
        <w:tc>
          <w:tcPr>
            <w:tcW w:w="12022" w:type="dxa"/>
            <w:gridSpan w:val="6"/>
            <w:tcBorders>
              <w:bottom w:val="single" w:sz="18" w:space="0" w:color="FEDE00" w:themeColor="accent2"/>
            </w:tcBorders>
            <w:vAlign w:val="bottom"/>
          </w:tcPr>
          <w:p w14:paraId="3650FCCE" w14:textId="77777777" w:rsidR="00C56825" w:rsidRDefault="007E1BFF" w:rsidP="00535FDE">
            <w:pPr>
              <w:pStyle w:val="Heading1"/>
            </w:pPr>
            <w:r>
              <w:t xml:space="preserve">    </w:t>
            </w:r>
          </w:p>
          <w:p w14:paraId="6BEEC786" w14:textId="77777777" w:rsidR="00C56825" w:rsidRDefault="00C56825" w:rsidP="00535FDE">
            <w:pPr>
              <w:pStyle w:val="Heading1"/>
            </w:pPr>
          </w:p>
          <w:p w14:paraId="5EBE5C36" w14:textId="77777777" w:rsidR="00C56825" w:rsidRDefault="00C56825" w:rsidP="00535FDE">
            <w:pPr>
              <w:pStyle w:val="Heading1"/>
            </w:pPr>
          </w:p>
          <w:p w14:paraId="23A7CC37" w14:textId="77777777" w:rsidR="00C56825" w:rsidRDefault="00C56825" w:rsidP="00535FDE">
            <w:pPr>
              <w:pStyle w:val="Heading1"/>
            </w:pPr>
          </w:p>
          <w:p w14:paraId="3BE5AF4E" w14:textId="47E47D4D" w:rsidR="00535FDE" w:rsidRPr="00825C42" w:rsidRDefault="007E1BFF" w:rsidP="00535FDE">
            <w:pPr>
              <w:pStyle w:val="Heading1"/>
            </w:pPr>
            <w:r>
              <w:t xml:space="preserve"> I</w:t>
            </w:r>
            <w:r w:rsidR="00D81145">
              <w:t>NTERACTIVE/ENGAGING ACTIVIES</w:t>
            </w:r>
            <w:r w:rsidR="00173F12">
              <w:t>:</w:t>
            </w:r>
          </w:p>
        </w:tc>
      </w:tr>
      <w:tr w:rsidR="00535FDE" w14:paraId="66C7D823" w14:textId="77777777" w:rsidTr="007E1BFF">
        <w:trPr>
          <w:trHeight w:hRule="exact" w:val="216"/>
        </w:trPr>
        <w:tc>
          <w:tcPr>
            <w:tcW w:w="12022" w:type="dxa"/>
            <w:gridSpan w:val="6"/>
            <w:tcBorders>
              <w:top w:val="single" w:sz="18" w:space="0" w:color="FEDE00" w:themeColor="accent2"/>
            </w:tcBorders>
          </w:tcPr>
          <w:p w14:paraId="402BAE3B" w14:textId="5F39FE0B" w:rsidR="00535FDE" w:rsidRPr="00E219DC" w:rsidRDefault="00535FDE" w:rsidP="00535FDE"/>
        </w:tc>
      </w:tr>
    </w:tbl>
    <w:p w14:paraId="44892543" w14:textId="451037B8" w:rsidR="00324A74" w:rsidRDefault="006E56F3" w:rsidP="00F0767F">
      <w:proofErr w:type="gramStart"/>
      <w:r>
        <w:t>In order to</w:t>
      </w:r>
      <w:proofErr w:type="gramEnd"/>
      <w:r>
        <w:t xml:space="preserve"> achieve my goals of </w:t>
      </w:r>
      <w:r w:rsidR="00A91118">
        <w:t xml:space="preserve">increasing </w:t>
      </w:r>
      <w:r w:rsidR="00C56825">
        <w:t>the</w:t>
      </w:r>
      <w:r w:rsidR="00A91118">
        <w:t xml:space="preserve"> </w:t>
      </w:r>
      <w:r w:rsidR="002E00FE">
        <w:t>students</w:t>
      </w:r>
      <w:r w:rsidR="00A91118">
        <w:t xml:space="preserve">’ </w:t>
      </w:r>
      <w:r w:rsidR="002E00FE">
        <w:t xml:space="preserve">familiarity </w:t>
      </w:r>
      <w:r w:rsidR="00C56825">
        <w:t>of</w:t>
      </w:r>
      <w:r w:rsidR="00A91118">
        <w:t xml:space="preserve"> essential music theory concepts </w:t>
      </w:r>
      <w:r w:rsidR="00C56825">
        <w:t xml:space="preserve">and </w:t>
      </w:r>
      <w:r w:rsidR="00A91118">
        <w:t xml:space="preserve">to </w:t>
      </w:r>
      <w:r w:rsidR="00CA2C6C">
        <w:t>raise</w:t>
      </w:r>
      <w:r w:rsidR="00A91118">
        <w:t xml:space="preserve"> their </w:t>
      </w:r>
      <w:r w:rsidR="002E00FE">
        <w:t xml:space="preserve">test </w:t>
      </w:r>
      <w:r w:rsidR="000A61DC">
        <w:t>scores</w:t>
      </w:r>
      <w:r w:rsidR="00C56825">
        <w:t xml:space="preserve">, while </w:t>
      </w:r>
      <w:r w:rsidR="00CA2C6C">
        <w:t>increas</w:t>
      </w:r>
      <w:r w:rsidR="00C56825">
        <w:t>ing</w:t>
      </w:r>
      <w:r w:rsidR="00CA2C6C">
        <w:t xml:space="preserve"> their </w:t>
      </w:r>
      <w:r w:rsidR="000A61DC">
        <w:t xml:space="preserve">skills in </w:t>
      </w:r>
      <w:r w:rsidR="002E00FE">
        <w:t>rhythmic and melodic dictation</w:t>
      </w:r>
      <w:r w:rsidR="00C56825">
        <w:t>;</w:t>
      </w:r>
      <w:r w:rsidR="002E00FE">
        <w:t xml:space="preserve"> </w:t>
      </w:r>
      <w:r w:rsidR="00C56825">
        <w:t>e</w:t>
      </w:r>
      <w:r w:rsidR="000A61DC">
        <w:t xml:space="preserve">ach lesson </w:t>
      </w:r>
      <w:r w:rsidR="00CA2C6C">
        <w:t>had a corresponding activity that involved a different type of assessment.</w:t>
      </w:r>
    </w:p>
    <w:p w14:paraId="6D9FC808" w14:textId="77777777" w:rsidR="00002063" w:rsidRDefault="00002063" w:rsidP="00F0767F"/>
    <w:p w14:paraId="66D46FAE" w14:textId="77664563" w:rsidR="00D5018A" w:rsidRDefault="00E34445" w:rsidP="00F0767F">
      <w:r>
        <w:t>-</w:t>
      </w:r>
      <w:r w:rsidR="00CA2C6C">
        <w:t xml:space="preserve"> Lesson 1 “Intro to Melodic Dictation</w:t>
      </w:r>
      <w:r w:rsidR="00502764">
        <w:t xml:space="preserve">” consisted of </w:t>
      </w:r>
      <w:r w:rsidR="00E4702E">
        <w:t xml:space="preserve">a whole-class activity </w:t>
      </w:r>
      <w:r>
        <w:t xml:space="preserve">in which the students were given a </w:t>
      </w:r>
      <w:r w:rsidR="00196518">
        <w:t>5-question</w:t>
      </w:r>
      <w:r>
        <w:t xml:space="preserve"> worksheet to complete as a class. </w:t>
      </w:r>
      <w:r w:rsidR="001F2A91">
        <w:t xml:space="preserve">The students were given a quick presentation introducing a “3-step </w:t>
      </w:r>
      <w:r w:rsidR="00C56825">
        <w:t>method</w:t>
      </w:r>
      <w:r w:rsidR="001F2A91">
        <w:t xml:space="preserve">” to follow before beginning a dictation exercise: identify the key signature, time signature, and the solfege. As a class, we discussed and practiced identifying these components </w:t>
      </w:r>
      <w:r w:rsidR="00C56825">
        <w:t>with</w:t>
      </w:r>
      <w:r w:rsidR="001F2A91">
        <w:t xml:space="preserve"> various examples before proceeding to the in-class activity</w:t>
      </w:r>
      <w:r w:rsidR="00704D0D">
        <w:t>,</w:t>
      </w:r>
      <w:r w:rsidR="001F2A91">
        <w:t xml:space="preserve"> where I played the exercises on the piano, the students sang back the pitches on </w:t>
      </w:r>
      <w:r w:rsidR="00324A74">
        <w:t>solfege and</w:t>
      </w:r>
      <w:r w:rsidR="001F2A91">
        <w:t xml:space="preserve"> complete</w:t>
      </w:r>
      <w:r w:rsidR="00471356">
        <w:t>d</w:t>
      </w:r>
      <w:r w:rsidR="001F2A91">
        <w:t xml:space="preserve"> the dictation as a group. (The main goal of this lesson is for students </w:t>
      </w:r>
      <w:r w:rsidR="00324A74">
        <w:t xml:space="preserve">to begin to formulate a connection between </w:t>
      </w:r>
      <w:r w:rsidR="00495A73">
        <w:t xml:space="preserve">played </w:t>
      </w:r>
      <w:r w:rsidR="00324A74">
        <w:t>melodies and solfege.</w:t>
      </w:r>
      <w:r w:rsidR="00704D0D">
        <w:t>)</w:t>
      </w:r>
    </w:p>
    <w:p w14:paraId="7EA7991F" w14:textId="06CBD86A" w:rsidR="000A61DC" w:rsidRDefault="00D5018A" w:rsidP="00D5018A">
      <w:r>
        <w:t xml:space="preserve">  </w:t>
      </w:r>
      <w:r>
        <w:tab/>
      </w:r>
      <w:r>
        <w:tab/>
      </w:r>
      <w:r>
        <w:tab/>
        <w:t xml:space="preserve">         </w:t>
      </w:r>
      <w:r w:rsidR="00BC4963">
        <w:t xml:space="preserve"> </w:t>
      </w:r>
      <w:r>
        <w:t>WORKSHEET - &gt;</w:t>
      </w:r>
    </w:p>
    <w:tbl>
      <w:tblPr>
        <w:tblpPr w:leftFromText="180" w:rightFromText="180" w:vertAnchor="text" w:tblpX="-180" w:tblpY="1"/>
        <w:tblOverlap w:val="never"/>
        <w:tblW w:w="6166" w:type="pct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5973"/>
        <w:gridCol w:w="5974"/>
        <w:gridCol w:w="236"/>
        <w:gridCol w:w="2023"/>
      </w:tblGrid>
      <w:tr w:rsidR="00D9475A" w14:paraId="513E2702" w14:textId="77777777" w:rsidTr="00084F70">
        <w:trPr>
          <w:trHeight w:val="3240"/>
        </w:trPr>
        <w:tc>
          <w:tcPr>
            <w:tcW w:w="14206" w:type="dxa"/>
            <w:gridSpan w:val="4"/>
            <w:tcBorders>
              <w:bottom w:val="single" w:sz="18" w:space="0" w:color="FEDE00" w:themeColor="accent2"/>
            </w:tcBorders>
            <w:vAlign w:val="bottom"/>
          </w:tcPr>
          <w:p w14:paraId="7D0C4341" w14:textId="05764F35" w:rsidR="00D9475A" w:rsidRDefault="00196518" w:rsidP="000B7446">
            <w:pPr>
              <w:pStyle w:val="Heading1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DC574D9" wp14:editId="5DD0E791">
                  <wp:simplePos x="0" y="0"/>
                  <wp:positionH relativeFrom="column">
                    <wp:posOffset>2734310</wp:posOffset>
                  </wp:positionH>
                  <wp:positionV relativeFrom="paragraph">
                    <wp:posOffset>-184150</wp:posOffset>
                  </wp:positionV>
                  <wp:extent cx="2061210" cy="1692910"/>
                  <wp:effectExtent l="0" t="0" r="0" b="0"/>
                  <wp:wrapNone/>
                  <wp:docPr id="666434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43417" name="Picture 666434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DF3652" w14:textId="5BFA0C0A" w:rsidR="00196518" w:rsidRDefault="00196518" w:rsidP="000B7446">
            <w:pPr>
              <w:pStyle w:val="Heading1"/>
            </w:pPr>
          </w:p>
          <w:p w14:paraId="247307DD" w14:textId="24EF4D07" w:rsidR="00196518" w:rsidRDefault="00196518" w:rsidP="000B7446">
            <w:pPr>
              <w:pStyle w:val="Heading1"/>
            </w:pPr>
          </w:p>
          <w:p w14:paraId="0E38F505" w14:textId="2BE9A4E9" w:rsidR="00196518" w:rsidRDefault="00196518" w:rsidP="000B7446">
            <w:pPr>
              <w:pStyle w:val="Heading1"/>
            </w:pPr>
          </w:p>
          <w:p w14:paraId="719D67CB" w14:textId="2CE4E728" w:rsidR="00196518" w:rsidRDefault="00A07BB4" w:rsidP="000B7446">
            <w:pPr>
              <w:pStyle w:val="Heading1"/>
            </w:pPr>
            <w:r>
              <w:t xml:space="preserve">                             </w:t>
            </w:r>
          </w:p>
          <w:p w14:paraId="2D0A0A94" w14:textId="178785E2" w:rsidR="00196518" w:rsidRDefault="00196518" w:rsidP="000B7446">
            <w:pPr>
              <w:pStyle w:val="Heading1"/>
            </w:pPr>
          </w:p>
          <w:p w14:paraId="4C90AB2F" w14:textId="3D69546A" w:rsidR="00196518" w:rsidRDefault="00196518" w:rsidP="000B7446">
            <w:pPr>
              <w:pStyle w:val="Heading1"/>
            </w:pPr>
          </w:p>
          <w:p w14:paraId="52621F53" w14:textId="5C60CB7D" w:rsidR="00070851" w:rsidRDefault="00070851" w:rsidP="000B7446">
            <w:pPr>
              <w:pStyle w:val="Heading1"/>
            </w:pPr>
          </w:p>
          <w:p w14:paraId="124F11A9" w14:textId="77777777" w:rsidR="00DA39D9" w:rsidRDefault="00DA39D9" w:rsidP="000B7446">
            <w:pPr>
              <w:pStyle w:val="Heading1"/>
            </w:pPr>
          </w:p>
          <w:p w14:paraId="60F7E424" w14:textId="77777777" w:rsidR="00002063" w:rsidRDefault="00324A74" w:rsidP="000B7446">
            <w:r>
              <w:t xml:space="preserve">- Lesson </w:t>
            </w:r>
            <w:r>
              <w:t>2 “Intro to Staff Notation” consisted of a class discussion</w:t>
            </w:r>
            <w:r w:rsidR="00FA1FE1">
              <w:t xml:space="preserve"> and review</w:t>
            </w:r>
            <w:r>
              <w:t xml:space="preserve"> </w:t>
            </w:r>
            <w:r w:rsidR="00FA1FE1">
              <w:t xml:space="preserve">of staff lines, spaces, and interval steps vs skips. </w:t>
            </w:r>
            <w:r w:rsidR="00070851">
              <w:t>The student</w:t>
            </w:r>
            <w:r w:rsidR="00002063">
              <w:t>s</w:t>
            </w:r>
          </w:p>
          <w:p w14:paraId="6A3F38EB" w14:textId="77777777" w:rsidR="00002063" w:rsidRDefault="00FA1FE1" w:rsidP="000B7446">
            <w:r>
              <w:t xml:space="preserve"> </w:t>
            </w:r>
            <w:r w:rsidR="00070851">
              <w:t xml:space="preserve">participated in a whole-class activity as individuals volunteered to come to the board to answer a question about staff lines, or interval steps vs. </w:t>
            </w:r>
          </w:p>
          <w:p w14:paraId="7FB57B25" w14:textId="77777777" w:rsidR="00002063" w:rsidRDefault="00070851" w:rsidP="000B7446">
            <w:r>
              <w:t xml:space="preserve">skips. They were asked to follow the procedure of circling steps and underlining skips in each exercise. As a class we completed an activity in </w:t>
            </w:r>
          </w:p>
          <w:p w14:paraId="3854D7BD" w14:textId="77777777" w:rsidR="00002063" w:rsidRDefault="00070851" w:rsidP="000B7446">
            <w:r>
              <w:t xml:space="preserve">which the students listened to the melody and practiced implementing the correct staff notation, and identifying the corresponding solfege, </w:t>
            </w:r>
          </w:p>
          <w:p w14:paraId="6C83209F" w14:textId="7C3B5ADB" w:rsidR="00070851" w:rsidRDefault="00070851" w:rsidP="000B7446">
            <w:r>
              <w:t>and circling steps</w:t>
            </w:r>
            <w:r w:rsidR="009A4794">
              <w:t xml:space="preserve">, </w:t>
            </w:r>
            <w:r>
              <w:t xml:space="preserve">underlining skips in their completed exercise. </w:t>
            </w:r>
          </w:p>
          <w:p w14:paraId="39C44089" w14:textId="30A36BF0" w:rsidR="00070851" w:rsidRDefault="0042565B" w:rsidP="000B7446">
            <w:r>
              <w:rPr>
                <w:b/>
                <w:noProof/>
              </w:rPr>
              <w:drawing>
                <wp:anchor distT="0" distB="0" distL="114300" distR="114300" simplePos="0" relativeHeight="251663360" behindDoc="0" locked="0" layoutInCell="1" allowOverlap="1" wp14:anchorId="689938C7" wp14:editId="626938E4">
                  <wp:simplePos x="0" y="0"/>
                  <wp:positionH relativeFrom="column">
                    <wp:posOffset>2823845</wp:posOffset>
                  </wp:positionH>
                  <wp:positionV relativeFrom="paragraph">
                    <wp:posOffset>136525</wp:posOffset>
                  </wp:positionV>
                  <wp:extent cx="1963420" cy="1734185"/>
                  <wp:effectExtent l="0" t="0" r="5080" b="5715"/>
                  <wp:wrapNone/>
                  <wp:docPr id="118089827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898274" name="Picture 1180898274"/>
                          <pic:cNvPicPr/>
                        </pic:nvPicPr>
                        <pic:blipFill rotWithShape="1">
                          <a:blip r:embed="rId15"/>
                          <a:srcRect r="6802"/>
                          <a:stretch/>
                        </pic:blipFill>
                        <pic:spPr bwMode="auto">
                          <a:xfrm>
                            <a:off x="0" y="0"/>
                            <a:ext cx="1963420" cy="1734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339DB1" w14:textId="7C409146" w:rsidR="00D5018A" w:rsidRDefault="00D5018A" w:rsidP="000B7446">
            <w:r>
              <w:t xml:space="preserve">                                                      WORKSHEET - &gt;</w:t>
            </w:r>
          </w:p>
          <w:p w14:paraId="0E0F0700" w14:textId="10564447" w:rsidR="00D5018A" w:rsidRDefault="00D5018A" w:rsidP="000B7446"/>
          <w:p w14:paraId="2DF1ECB9" w14:textId="4903237B" w:rsidR="00D5018A" w:rsidRDefault="00D5018A" w:rsidP="000B7446"/>
          <w:p w14:paraId="40B55211" w14:textId="11A1AC50" w:rsidR="00D5018A" w:rsidRDefault="00D5018A" w:rsidP="000B7446"/>
          <w:p w14:paraId="241F7304" w14:textId="2D5E8F11" w:rsidR="00D5018A" w:rsidRDefault="00D5018A" w:rsidP="000B7446"/>
          <w:p w14:paraId="218A1AAE" w14:textId="207C5953" w:rsidR="00D5018A" w:rsidRDefault="00D5018A" w:rsidP="000B7446"/>
          <w:p w14:paraId="6D0A6989" w14:textId="2D8D546E" w:rsidR="00D5018A" w:rsidRDefault="00D5018A" w:rsidP="000B7446"/>
          <w:p w14:paraId="105B8967" w14:textId="16A803DC" w:rsidR="00D5018A" w:rsidRDefault="00D5018A" w:rsidP="000B7446"/>
          <w:p w14:paraId="44BEEAA1" w14:textId="3E018105" w:rsidR="00D5018A" w:rsidRDefault="00D5018A" w:rsidP="000B7446"/>
          <w:p w14:paraId="79098024" w14:textId="25B6E029" w:rsidR="00D5018A" w:rsidRDefault="00D5018A" w:rsidP="000B7446"/>
          <w:p w14:paraId="28AF24EF" w14:textId="3BC9D5FF" w:rsidR="00336D5A" w:rsidRDefault="00336D5A" w:rsidP="000B7446">
            <w:pPr>
              <w:pStyle w:val="Heading1"/>
            </w:pPr>
          </w:p>
          <w:p w14:paraId="10ABE79A" w14:textId="77777777" w:rsidR="004335FB" w:rsidRDefault="00336D5A" w:rsidP="000B7446">
            <w:r>
              <w:t xml:space="preserve">- Lesson </w:t>
            </w:r>
            <w:r w:rsidR="00D873D8">
              <w:t>3 “Intro to Rhythmic Dictation” consisted of an introduction to the “Note and Rhythm Tree.” I taught the students the relationship</w:t>
            </w:r>
          </w:p>
          <w:p w14:paraId="441B098B" w14:textId="70BAAFA2" w:rsidR="00012DBE" w:rsidRDefault="00D873D8" w:rsidP="000B7446">
            <w:r>
              <w:t xml:space="preserve"> between each note and its value. We reviewed </w:t>
            </w:r>
            <w:r w:rsidR="00173F12">
              <w:t xml:space="preserve">this a class </w:t>
            </w:r>
            <w:r>
              <w:t xml:space="preserve">and </w:t>
            </w:r>
            <w:r w:rsidR="00495A73">
              <w:t xml:space="preserve">how the held notes sounded </w:t>
            </w:r>
            <w:r>
              <w:t xml:space="preserve">in </w:t>
            </w:r>
            <w:r w:rsidR="00FF65A1">
              <w:t>rhythmic</w:t>
            </w:r>
            <w:r>
              <w:t xml:space="preserve"> dictation. </w:t>
            </w:r>
            <w:r w:rsidR="00173F12">
              <w:t>I asked the stud</w:t>
            </w:r>
            <w:r w:rsidR="00EB66BE">
              <w:t xml:space="preserve">ents to </w:t>
            </w:r>
          </w:p>
          <w:p w14:paraId="0966826C" w14:textId="77777777" w:rsidR="003529D9" w:rsidRDefault="00EB66BE" w:rsidP="000B7446">
            <w:r>
              <w:t>use their “</w:t>
            </w:r>
            <w:proofErr w:type="gramStart"/>
            <w:r>
              <w:t>Ta-Ti</w:t>
            </w:r>
            <w:proofErr w:type="gramEnd"/>
            <w:r>
              <w:t>” system to practice the rhythm of each group of notes. Finally, I played the</w:t>
            </w:r>
            <w:r w:rsidR="00173F12">
              <w:t xml:space="preserve"> sequence of notes </w:t>
            </w:r>
            <w:r>
              <w:t>on the piano out of order and</w:t>
            </w:r>
          </w:p>
          <w:p w14:paraId="446436EE" w14:textId="77777777" w:rsidR="003529D9" w:rsidRDefault="00EB66BE" w:rsidP="000B7446">
            <w:r>
              <w:t xml:space="preserve"> asked the students to identify which group it was. I followed this example with more student-volunteered activities for students to each </w:t>
            </w:r>
          </w:p>
          <w:p w14:paraId="7E2DEE49" w14:textId="0CF09D14" w:rsidR="00817D39" w:rsidRDefault="003529D9" w:rsidP="000B7446">
            <w:r>
              <w:t xml:space="preserve"> </w:t>
            </w:r>
            <w:r w:rsidR="00EB66BE">
              <w:t xml:space="preserve">have an opportunity </w:t>
            </w:r>
            <w:r w:rsidR="00242D7D">
              <w:t>to practice</w:t>
            </w:r>
            <w:r w:rsidR="00EB66BE">
              <w:t xml:space="preserve"> their rhythm</w:t>
            </w:r>
            <w:r w:rsidR="008B0783">
              <w:t xml:space="preserve">ic dictation </w:t>
            </w:r>
            <w:r w:rsidR="00EB66BE">
              <w:t>using the “</w:t>
            </w:r>
            <w:proofErr w:type="gramStart"/>
            <w:r w:rsidR="00EB66BE">
              <w:t>Ta-Ti</w:t>
            </w:r>
            <w:proofErr w:type="gramEnd"/>
            <w:r w:rsidR="00EB66BE">
              <w:t>” system and</w:t>
            </w:r>
            <w:r w:rsidR="00BC4963">
              <w:t xml:space="preserve"> hearing the</w:t>
            </w:r>
            <w:r w:rsidR="008B0783">
              <w:t xml:space="preserve"> </w:t>
            </w:r>
            <w:r w:rsidR="00817D39">
              <w:t>rhythm</w:t>
            </w:r>
            <w:r w:rsidR="00BC4963">
              <w:t xml:space="preserve"> on the piano</w:t>
            </w:r>
            <w:r w:rsidR="00817D39">
              <w:t xml:space="preserve">, and identifying the </w:t>
            </w:r>
          </w:p>
          <w:p w14:paraId="7EF922E9" w14:textId="531B1742" w:rsidR="00173F12" w:rsidRDefault="00817D39" w:rsidP="000B7446">
            <w:r>
              <w:t>correct exercise.</w:t>
            </w:r>
            <w:r w:rsidR="00BC4963">
              <w:t xml:space="preserve"> We also completed </w:t>
            </w:r>
            <w:r>
              <w:t xml:space="preserve">a reversed activity, </w:t>
            </w:r>
            <w:r w:rsidR="00BC4963">
              <w:t xml:space="preserve">in which I asked the students to use their “Ta-Ti” to </w:t>
            </w:r>
            <w:r>
              <w:t xml:space="preserve">correctly identify the rhythm I </w:t>
            </w:r>
            <w:proofErr w:type="gramStart"/>
            <w:r>
              <w:t>played</w:t>
            </w:r>
            <w:r w:rsidR="00EB5A84">
              <w:t>.</w:t>
            </w:r>
            <w:r>
              <w:t>.</w:t>
            </w:r>
            <w:proofErr w:type="gramEnd"/>
          </w:p>
          <w:p w14:paraId="14971B23" w14:textId="568F9DD1" w:rsidR="00173F12" w:rsidRDefault="00002063" w:rsidP="000B7446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46C0615" wp14:editId="48DC50EA">
                  <wp:simplePos x="0" y="0"/>
                  <wp:positionH relativeFrom="column">
                    <wp:posOffset>5187950</wp:posOffset>
                  </wp:positionH>
                  <wp:positionV relativeFrom="paragraph">
                    <wp:posOffset>127000</wp:posOffset>
                  </wp:positionV>
                  <wp:extent cx="2072640" cy="1154430"/>
                  <wp:effectExtent l="0" t="0" r="0" b="1270"/>
                  <wp:wrapNone/>
                  <wp:docPr id="69373604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736043" name="Picture 693736043"/>
                          <pic:cNvPicPr/>
                        </pic:nvPicPr>
                        <pic:blipFill rotWithShape="1">
                          <a:blip r:embed="rId16"/>
                          <a:srcRect l="12863" t="24204" b="10898"/>
                          <a:stretch/>
                        </pic:blipFill>
                        <pic:spPr bwMode="auto">
                          <a:xfrm>
                            <a:off x="0" y="0"/>
                            <a:ext cx="2072640" cy="1154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2F91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7369DEF" wp14:editId="730F949E">
                  <wp:simplePos x="0" y="0"/>
                  <wp:positionH relativeFrom="column">
                    <wp:posOffset>2562225</wp:posOffset>
                  </wp:positionH>
                  <wp:positionV relativeFrom="paragraph">
                    <wp:posOffset>85090</wp:posOffset>
                  </wp:positionV>
                  <wp:extent cx="2230755" cy="1196340"/>
                  <wp:effectExtent l="0" t="0" r="4445" b="0"/>
                  <wp:wrapNone/>
                  <wp:docPr id="52470965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709651" name="Picture 52470965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5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2F91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E5CD877" wp14:editId="325D1D80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108585</wp:posOffset>
                  </wp:positionV>
                  <wp:extent cx="1732915" cy="1160145"/>
                  <wp:effectExtent l="0" t="0" r="0" b="0"/>
                  <wp:wrapNone/>
                  <wp:docPr id="50125152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251529" name="Picture 50125152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915" cy="116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7E7056" w14:textId="0005B5DB" w:rsidR="0042565B" w:rsidRDefault="0042565B" w:rsidP="000B7446"/>
          <w:p w14:paraId="195385F5" w14:textId="6FEBD6E4" w:rsidR="0042565B" w:rsidRDefault="0042565B" w:rsidP="000B7446"/>
          <w:p w14:paraId="1AD7D53C" w14:textId="34C9456C" w:rsidR="0042565B" w:rsidRDefault="0042565B" w:rsidP="000B7446"/>
          <w:p w14:paraId="029F45F7" w14:textId="78E640A3" w:rsidR="0042565B" w:rsidRDefault="0042565B" w:rsidP="000B7446"/>
          <w:p w14:paraId="7DD0A4FA" w14:textId="5CEE1ED4" w:rsidR="0042565B" w:rsidRDefault="0042565B" w:rsidP="000B7446"/>
          <w:p w14:paraId="4CFCB5E6" w14:textId="0BA09E48" w:rsidR="00336D5A" w:rsidRDefault="00336D5A" w:rsidP="000B7446">
            <w:pPr>
              <w:pStyle w:val="Heading1"/>
            </w:pPr>
          </w:p>
          <w:p w14:paraId="0408378B" w14:textId="77777777" w:rsidR="00196518" w:rsidRDefault="00196518" w:rsidP="000B7446">
            <w:pPr>
              <w:pStyle w:val="Heading1"/>
            </w:pPr>
          </w:p>
          <w:p w14:paraId="54B896DD" w14:textId="77777777" w:rsidR="00CA1707" w:rsidRDefault="00CA1707" w:rsidP="000B7446">
            <w:pPr>
              <w:pStyle w:val="Heading1"/>
            </w:pPr>
          </w:p>
          <w:p w14:paraId="4ECFA178" w14:textId="77777777" w:rsidR="004335FB" w:rsidRDefault="004335FB" w:rsidP="000B7446">
            <w:pPr>
              <w:pStyle w:val="Heading1"/>
            </w:pPr>
          </w:p>
          <w:p w14:paraId="55E1FAB0" w14:textId="77777777" w:rsidR="004335FB" w:rsidRDefault="004335FB" w:rsidP="000B7446">
            <w:pPr>
              <w:pStyle w:val="Heading1"/>
            </w:pPr>
          </w:p>
          <w:p w14:paraId="1EBD10B8" w14:textId="56373125" w:rsidR="00D65E93" w:rsidRDefault="00D65E93" w:rsidP="000B7446">
            <w:pPr>
              <w:pStyle w:val="Heading1"/>
            </w:pPr>
            <w:r>
              <w:lastRenderedPageBreak/>
              <w:t>TEST RESULTS:</w:t>
            </w:r>
          </w:p>
          <w:p w14:paraId="6CC6E555" w14:textId="77777777" w:rsidR="00D65E93" w:rsidRDefault="00D65E93" w:rsidP="000B7446">
            <w:pPr>
              <w:rPr>
                <w:b/>
                <w:bCs/>
                <w:color w:val="FF0000"/>
              </w:rPr>
            </w:pPr>
            <w:r w:rsidRPr="00DF41F2">
              <w:rPr>
                <w:b/>
                <w:bCs/>
                <w:color w:val="FF0000"/>
              </w:rPr>
              <w:t>**13 students completed the whole test, 4 students completed only the rhythm section (due to a class schedule conflict),</w:t>
            </w:r>
          </w:p>
          <w:p w14:paraId="2558F068" w14:textId="77777777" w:rsidR="00D65E93" w:rsidRDefault="00D65E93" w:rsidP="000B7446">
            <w:pPr>
              <w:rPr>
                <w:b/>
                <w:bCs/>
                <w:color w:val="FF0000"/>
              </w:rPr>
            </w:pPr>
            <w:r w:rsidRPr="00DF41F2">
              <w:rPr>
                <w:b/>
                <w:bCs/>
                <w:color w:val="FF0000"/>
              </w:rPr>
              <w:t xml:space="preserve"> 3 students were</w:t>
            </w:r>
            <w:r>
              <w:rPr>
                <w:b/>
                <w:bCs/>
                <w:color w:val="FF0000"/>
              </w:rPr>
              <w:t xml:space="preserve"> </w:t>
            </w:r>
            <w:r w:rsidRPr="00DF41F2">
              <w:rPr>
                <w:b/>
                <w:bCs/>
                <w:color w:val="FF0000"/>
              </w:rPr>
              <w:t>absent the day of the pre-test, and 1 student was absent the day of the post-test.</w:t>
            </w:r>
          </w:p>
          <w:p w14:paraId="600B894A" w14:textId="77777777" w:rsidR="00D65E93" w:rsidRPr="00D65E93" w:rsidRDefault="00D65E93" w:rsidP="000B7446">
            <w:pPr>
              <w:rPr>
                <w:color w:val="FF0000"/>
              </w:rPr>
            </w:pPr>
          </w:p>
          <w:p w14:paraId="359ECEF9" w14:textId="2338C3A1" w:rsidR="00D65E93" w:rsidRPr="00D65E93" w:rsidRDefault="00D65E93" w:rsidP="000B7446">
            <w:pPr>
              <w:rPr>
                <w:color w:val="000000" w:themeColor="text1"/>
              </w:rPr>
            </w:pPr>
            <w:r w:rsidRPr="00D65E93">
              <w:rPr>
                <w:color w:val="000000" w:themeColor="text1"/>
              </w:rPr>
              <w:t>PRE-TEST</w:t>
            </w:r>
            <w:r w:rsidR="00817D39">
              <w:rPr>
                <w:color w:val="000000" w:themeColor="text1"/>
              </w:rPr>
              <w:t xml:space="preserve"> AVERAGE</w:t>
            </w:r>
            <w:r w:rsidRPr="00D65E93">
              <w:rPr>
                <w:color w:val="000000" w:themeColor="text1"/>
              </w:rPr>
              <w:t>: 73.1% - (</w:t>
            </w:r>
            <w:r>
              <w:rPr>
                <w:color w:val="000000" w:themeColor="text1"/>
              </w:rPr>
              <w:t>whole test)</w:t>
            </w:r>
            <w:r w:rsidRPr="00D65E93">
              <w:rPr>
                <w:color w:val="000000" w:themeColor="text1"/>
              </w:rPr>
              <w:t xml:space="preserve"> – 13 students</w:t>
            </w:r>
          </w:p>
          <w:p w14:paraId="2877004C" w14:textId="18C49328" w:rsidR="00D65E93" w:rsidRPr="00D65E93" w:rsidRDefault="00D65E93" w:rsidP="000B7446">
            <w:pPr>
              <w:rPr>
                <w:color w:val="000000" w:themeColor="text1"/>
              </w:rPr>
            </w:pPr>
            <w:r w:rsidRPr="00D65E93">
              <w:rPr>
                <w:color w:val="000000" w:themeColor="text1"/>
              </w:rPr>
              <w:t>POST-TEST</w:t>
            </w:r>
            <w:r w:rsidR="00181194">
              <w:rPr>
                <w:color w:val="000000" w:themeColor="text1"/>
              </w:rPr>
              <w:t xml:space="preserve"> AVERAGE</w:t>
            </w:r>
            <w:r w:rsidRPr="00D65E93">
              <w:rPr>
                <w:color w:val="000000" w:themeColor="text1"/>
              </w:rPr>
              <w:t>: 83.8% - (</w:t>
            </w:r>
            <w:r>
              <w:rPr>
                <w:color w:val="000000" w:themeColor="text1"/>
              </w:rPr>
              <w:t>whole test</w:t>
            </w:r>
            <w:r w:rsidRPr="00D65E93">
              <w:rPr>
                <w:color w:val="000000" w:themeColor="text1"/>
              </w:rPr>
              <w:t>) – 13 students</w:t>
            </w:r>
          </w:p>
          <w:p w14:paraId="78533547" w14:textId="77777777" w:rsidR="00D65E93" w:rsidRPr="00D65E93" w:rsidRDefault="00D65E93" w:rsidP="000B7446">
            <w:pPr>
              <w:rPr>
                <w:color w:val="000000" w:themeColor="text1"/>
              </w:rPr>
            </w:pPr>
          </w:p>
          <w:p w14:paraId="2B2FE48C" w14:textId="0E1B19D0" w:rsidR="00D65E93" w:rsidRPr="00D65E93" w:rsidRDefault="00D65E93" w:rsidP="000B7446">
            <w:pPr>
              <w:rPr>
                <w:color w:val="000000" w:themeColor="text1"/>
              </w:rPr>
            </w:pPr>
            <w:r w:rsidRPr="00D65E93">
              <w:rPr>
                <w:color w:val="000000" w:themeColor="text1"/>
              </w:rPr>
              <w:t>PRE-TEST</w:t>
            </w:r>
            <w:r w:rsidR="00817D39">
              <w:rPr>
                <w:color w:val="000000" w:themeColor="text1"/>
              </w:rPr>
              <w:t xml:space="preserve"> AVERAGE</w:t>
            </w:r>
            <w:r w:rsidRPr="00D65E93">
              <w:rPr>
                <w:color w:val="000000" w:themeColor="text1"/>
              </w:rPr>
              <w:t>: 82.4% - (rhythm section only) – 17 students</w:t>
            </w:r>
          </w:p>
          <w:p w14:paraId="675F9D28" w14:textId="0D102AD6" w:rsidR="00D65E93" w:rsidRPr="00D65E93" w:rsidRDefault="00D65E93" w:rsidP="000B7446">
            <w:pPr>
              <w:rPr>
                <w:color w:val="000000" w:themeColor="text1"/>
              </w:rPr>
            </w:pPr>
            <w:r w:rsidRPr="00D65E93">
              <w:rPr>
                <w:color w:val="000000" w:themeColor="text1"/>
              </w:rPr>
              <w:t>POST-TEST</w:t>
            </w:r>
            <w:r w:rsidR="00817D39">
              <w:rPr>
                <w:color w:val="000000" w:themeColor="text1"/>
              </w:rPr>
              <w:t xml:space="preserve"> AVERAGE</w:t>
            </w:r>
            <w:r w:rsidRPr="00D65E93">
              <w:rPr>
                <w:color w:val="000000" w:themeColor="text1"/>
              </w:rPr>
              <w:t>: 87% - (rhythm section only) – 17 students</w:t>
            </w:r>
          </w:p>
          <w:p w14:paraId="5A1D009D" w14:textId="77777777" w:rsidR="00D65E93" w:rsidRPr="00D65E93" w:rsidRDefault="00D65E93" w:rsidP="000B7446">
            <w:pPr>
              <w:rPr>
                <w:color w:val="000000" w:themeColor="text1"/>
              </w:rPr>
            </w:pPr>
          </w:p>
          <w:p w14:paraId="25AD7542" w14:textId="6026480C" w:rsidR="00D65E93" w:rsidRDefault="00D65E93" w:rsidP="000B7446">
            <w:pPr>
              <w:rPr>
                <w:color w:val="000000" w:themeColor="text1"/>
              </w:rPr>
            </w:pPr>
            <w:r w:rsidRPr="00D65E93">
              <w:rPr>
                <w:color w:val="000000" w:themeColor="text1"/>
              </w:rPr>
              <w:t>PRE-TEST</w:t>
            </w:r>
            <w:r w:rsidR="00817D39">
              <w:rPr>
                <w:color w:val="000000" w:themeColor="text1"/>
              </w:rPr>
              <w:t xml:space="preserve"> AVERAGE</w:t>
            </w:r>
            <w:r w:rsidRPr="00D65E93">
              <w:rPr>
                <w:color w:val="000000" w:themeColor="text1"/>
              </w:rPr>
              <w:t>: 60% - (melodic section only) – 13 students</w:t>
            </w:r>
          </w:p>
          <w:p w14:paraId="54673161" w14:textId="37A6EF2B" w:rsidR="00D65E93" w:rsidRPr="00D65E93" w:rsidRDefault="00D65E93" w:rsidP="000B744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PRE-TEST</w:t>
            </w:r>
            <w:r w:rsidR="00817D39">
              <w:rPr>
                <w:color w:val="000000" w:themeColor="text1"/>
              </w:rPr>
              <w:t xml:space="preserve"> AVERAGE</w:t>
            </w:r>
            <w:r>
              <w:rPr>
                <w:color w:val="000000" w:themeColor="text1"/>
              </w:rPr>
              <w:t>: 70.8% - (melodic section only) – 13 students</w:t>
            </w:r>
          </w:p>
          <w:p w14:paraId="063242ED" w14:textId="37F0D1EC" w:rsidR="00D65E93" w:rsidRPr="00825C42" w:rsidRDefault="00D65E93" w:rsidP="000B7446">
            <w:pPr>
              <w:pStyle w:val="Heading1"/>
            </w:pPr>
          </w:p>
        </w:tc>
      </w:tr>
      <w:tr w:rsidR="00D9475A" w14:paraId="2927ADB6" w14:textId="77777777" w:rsidTr="00084F70">
        <w:trPr>
          <w:trHeight w:hRule="exact" w:val="161"/>
        </w:trPr>
        <w:tc>
          <w:tcPr>
            <w:tcW w:w="14206" w:type="dxa"/>
            <w:gridSpan w:val="4"/>
            <w:tcBorders>
              <w:top w:val="single" w:sz="18" w:space="0" w:color="FEDE00" w:themeColor="accent2"/>
            </w:tcBorders>
          </w:tcPr>
          <w:p w14:paraId="33EE5C52" w14:textId="77777777" w:rsidR="00002063" w:rsidRDefault="00002063" w:rsidP="000B7446"/>
          <w:p w14:paraId="67947058" w14:textId="422C2E05" w:rsidR="00D9475A" w:rsidRDefault="00D5018A" w:rsidP="000B7446">
            <w:r>
              <w:t xml:space="preserve"> </w:t>
            </w:r>
          </w:p>
          <w:p w14:paraId="4C82CBEF" w14:textId="77777777" w:rsidR="00002063" w:rsidRDefault="00002063" w:rsidP="000B7446"/>
          <w:p w14:paraId="4EBFB7FD" w14:textId="77777777" w:rsidR="00002063" w:rsidRDefault="00002063" w:rsidP="000B7446"/>
          <w:p w14:paraId="6B5F523E" w14:textId="77777777" w:rsidR="00002063" w:rsidRDefault="00002063" w:rsidP="000B7446"/>
          <w:p w14:paraId="188004B5" w14:textId="77777777" w:rsidR="00002063" w:rsidRDefault="00002063" w:rsidP="000B7446"/>
          <w:p w14:paraId="4E048B69" w14:textId="77777777" w:rsidR="00CA1707" w:rsidRDefault="00CA1707" w:rsidP="000B7446"/>
          <w:p w14:paraId="586B584F" w14:textId="7B17B921" w:rsidR="00CA1707" w:rsidRPr="00E219DC" w:rsidRDefault="00CA1707" w:rsidP="000B7446"/>
        </w:tc>
      </w:tr>
      <w:tr w:rsidR="00012DBE" w:rsidRPr="001A58E9" w14:paraId="1DEC6862" w14:textId="77777777" w:rsidTr="00084F70">
        <w:tblPrEx>
          <w:tblBorders>
            <w:insideH w:val="single" w:sz="12" w:space="0" w:color="FFFFFF" w:themeColor="background1"/>
            <w:insideV w:val="single" w:sz="12" w:space="0" w:color="FFFFFF" w:themeColor="background1"/>
          </w:tblBorders>
          <w:shd w:val="clear" w:color="auto" w:fill="006666" w:themeFill="accent3"/>
          <w:tblCellMar>
            <w:left w:w="108" w:type="dxa"/>
            <w:right w:w="108" w:type="dxa"/>
          </w:tblCellMar>
        </w:tblPrEx>
        <w:trPr>
          <w:gridAfter w:val="2"/>
          <w:wAfter w:w="2259" w:type="dxa"/>
          <w:trHeight w:val="339"/>
        </w:trPr>
        <w:tc>
          <w:tcPr>
            <w:tcW w:w="5973" w:type="dxa"/>
            <w:shd w:val="clear" w:color="auto" w:fill="006666" w:themeFill="accent3"/>
          </w:tcPr>
          <w:p w14:paraId="723FDEE1" w14:textId="1FFF5972" w:rsidR="00012DBE" w:rsidRPr="001A58E9" w:rsidRDefault="00012DBE" w:rsidP="000B7446">
            <w:pPr>
              <w:pStyle w:val="Heading2"/>
            </w:pPr>
            <w:r>
              <w:t>PRE-TEST RESULTS</w:t>
            </w:r>
          </w:p>
        </w:tc>
        <w:tc>
          <w:tcPr>
            <w:tcW w:w="5974" w:type="dxa"/>
            <w:shd w:val="clear" w:color="auto" w:fill="006666" w:themeFill="accent3"/>
          </w:tcPr>
          <w:p w14:paraId="17564DAF" w14:textId="203315D5" w:rsidR="00012DBE" w:rsidRPr="001A58E9" w:rsidRDefault="00012DBE" w:rsidP="000B7446">
            <w:pPr>
              <w:pStyle w:val="Heading2"/>
            </w:pPr>
            <w:r>
              <w:t>post-test results</w:t>
            </w:r>
          </w:p>
        </w:tc>
      </w:tr>
      <w:tr w:rsidR="00012DBE" w14:paraId="3DCD235A" w14:textId="77777777" w:rsidTr="00084F70">
        <w:tblPrEx>
          <w:tblBorders>
            <w:insideH w:val="single" w:sz="12" w:space="0" w:color="FFFFFF" w:themeColor="background1"/>
            <w:insideV w:val="single" w:sz="12" w:space="0" w:color="FFFFFF" w:themeColor="background1"/>
          </w:tblBorders>
          <w:shd w:val="clear" w:color="auto" w:fill="006666" w:themeFill="accent3"/>
          <w:tblCellMar>
            <w:left w:w="108" w:type="dxa"/>
            <w:right w:w="108" w:type="dxa"/>
          </w:tblCellMar>
        </w:tblPrEx>
        <w:trPr>
          <w:gridAfter w:val="1"/>
          <w:wAfter w:w="2023" w:type="dxa"/>
          <w:trHeight w:val="5946"/>
        </w:trPr>
        <w:tc>
          <w:tcPr>
            <w:tcW w:w="5973" w:type="dxa"/>
            <w:shd w:val="clear" w:color="auto" w:fill="E5EAEE" w:themeFill="accent1" w:themeFillTint="33"/>
          </w:tcPr>
          <w:tbl>
            <w:tblPr>
              <w:tblW w:w="5308" w:type="dxa"/>
              <w:tblLook w:val="04A0" w:firstRow="1" w:lastRow="0" w:firstColumn="1" w:lastColumn="0" w:noHBand="0" w:noVBand="1"/>
            </w:tblPr>
            <w:tblGrid>
              <w:gridCol w:w="108"/>
              <w:gridCol w:w="1300"/>
              <w:gridCol w:w="1300"/>
              <w:gridCol w:w="1300"/>
              <w:gridCol w:w="1300"/>
            </w:tblGrid>
            <w:tr w:rsidR="00012DBE" w14:paraId="3F24C7DB" w14:textId="30E3DA4E" w:rsidTr="00002063">
              <w:trPr>
                <w:gridBefore w:val="1"/>
                <w:wBefore w:w="108" w:type="dxa"/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802C8F" w14:textId="4CD6D559" w:rsidR="00012DBE" w:rsidRPr="004335FB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b/>
                      <w:bCs/>
                      <w:color w:val="000000"/>
                    </w:rPr>
                  </w:pPr>
                  <w:r w:rsidRPr="004335FB">
                    <w:rPr>
                      <w:rFonts w:ascii="Aptos Narrow" w:hAnsi="Aptos Narrow"/>
                      <w:b/>
                      <w:bCs/>
                      <w:color w:val="000000"/>
                    </w:rPr>
                    <w:t xml:space="preserve">Student                 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FC5A65" w14:textId="06C7824D" w:rsidR="00012DBE" w:rsidRPr="004335FB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b/>
                      <w:bCs/>
                    </w:rPr>
                  </w:pPr>
                  <w:r w:rsidRPr="004335FB">
                    <w:rPr>
                      <w:b/>
                      <w:bCs/>
                    </w:rPr>
                    <w:t xml:space="preserve">Rhythmic:          </w:t>
                  </w:r>
                </w:p>
              </w:tc>
              <w:tc>
                <w:tcPr>
                  <w:tcW w:w="1300" w:type="dxa"/>
                  <w:vAlign w:val="bottom"/>
                </w:tcPr>
                <w:p w14:paraId="303AB894" w14:textId="1E4AE7D2" w:rsidR="00012DBE" w:rsidRPr="004335FB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b/>
                      <w:bCs/>
                    </w:rPr>
                  </w:pPr>
                  <w:r w:rsidRPr="004335FB">
                    <w:rPr>
                      <w:b/>
                      <w:bCs/>
                    </w:rPr>
                    <w:t>Melodic:</w:t>
                  </w:r>
                </w:p>
              </w:tc>
              <w:tc>
                <w:tcPr>
                  <w:tcW w:w="1300" w:type="dxa"/>
                  <w:vAlign w:val="bottom"/>
                </w:tcPr>
                <w:p w14:paraId="411E06BF" w14:textId="276313CA" w:rsidR="00012DBE" w:rsidRPr="004335FB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b/>
                      <w:bCs/>
                    </w:rPr>
                  </w:pPr>
                  <w:r w:rsidRPr="004335FB">
                    <w:rPr>
                      <w:rFonts w:ascii="Aptos Narrow" w:hAnsi="Aptos Narrow"/>
                      <w:b/>
                      <w:bCs/>
                      <w:color w:val="000000"/>
                    </w:rPr>
                    <w:t>TOTAL:</w:t>
                  </w:r>
                </w:p>
              </w:tc>
            </w:tr>
            <w:tr w:rsidR="00012DBE" w14:paraId="622B00AC" w14:textId="77777777" w:rsidTr="00002063">
              <w:trPr>
                <w:gridBefore w:val="1"/>
                <w:wBefore w:w="108" w:type="dxa"/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BFD3E9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1) Hayden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3175BF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7F1401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3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2F2855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8 out of 10</w:t>
                  </w:r>
                </w:p>
              </w:tc>
            </w:tr>
            <w:tr w:rsidR="00012DBE" w14:paraId="1AB7B7DE" w14:textId="77777777" w:rsidTr="00002063">
              <w:trPr>
                <w:gridBefore w:val="1"/>
                <w:wBefore w:w="108" w:type="dxa"/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C59E61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2) Olivia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59A531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2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22F3E3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3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F30FF3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10</w:t>
                  </w:r>
                </w:p>
              </w:tc>
            </w:tr>
            <w:tr w:rsidR="00012DBE" w14:paraId="6C4D20D7" w14:textId="77777777" w:rsidTr="00002063">
              <w:trPr>
                <w:gridBefore w:val="1"/>
                <w:wBefore w:w="108" w:type="dxa"/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158A48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3) Amy V.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669C55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886136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3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0649E1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8 out of 10</w:t>
                  </w:r>
                </w:p>
              </w:tc>
            </w:tr>
            <w:tr w:rsidR="00012DBE" w14:paraId="6BECAA7A" w14:textId="77777777" w:rsidTr="00002063">
              <w:trPr>
                <w:gridBefore w:val="1"/>
                <w:wBefore w:w="108" w:type="dxa"/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F1CBB8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4) Alyssa R.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21362D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281823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1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32F4F9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6 out of 10</w:t>
                  </w:r>
                </w:p>
              </w:tc>
            </w:tr>
            <w:tr w:rsidR="00012DBE" w14:paraId="72143DF9" w14:textId="77777777" w:rsidTr="00002063">
              <w:trPr>
                <w:gridBefore w:val="1"/>
                <w:wBefore w:w="108" w:type="dxa"/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550919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5) Jaylah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4AEACF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1EE23C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DA0C3D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10 out of 10</w:t>
                  </w:r>
                </w:p>
              </w:tc>
            </w:tr>
            <w:tr w:rsidR="00012DBE" w14:paraId="52E587FF" w14:textId="77777777" w:rsidTr="00002063">
              <w:trPr>
                <w:gridBefore w:val="1"/>
                <w:wBefore w:w="108" w:type="dxa"/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9A740B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6) Gianna V.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6283C3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4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65D1C4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4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2D24B3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8 out of 10</w:t>
                  </w:r>
                </w:p>
              </w:tc>
            </w:tr>
            <w:tr w:rsidR="00012DBE" w14:paraId="23662C8B" w14:textId="77777777" w:rsidTr="00002063">
              <w:trPr>
                <w:gridBefore w:val="1"/>
                <w:wBefore w:w="108" w:type="dxa"/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9F187A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7) Pearl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7AEE2A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3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0FA60A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0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618CDF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3 out of 10</w:t>
                  </w:r>
                </w:p>
              </w:tc>
            </w:tr>
            <w:tr w:rsidR="00012DBE" w14:paraId="7628F377" w14:textId="77777777" w:rsidTr="00002063">
              <w:trPr>
                <w:gridBefore w:val="1"/>
                <w:wBefore w:w="108" w:type="dxa"/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C788C5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8) Sarah E.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D6B0D9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4B7962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3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7C6484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8 out of 10</w:t>
                  </w:r>
                </w:p>
              </w:tc>
            </w:tr>
            <w:tr w:rsidR="00012DBE" w14:paraId="2FACCC0B" w14:textId="77777777" w:rsidTr="00002063">
              <w:trPr>
                <w:gridBefore w:val="1"/>
                <w:wBefore w:w="108" w:type="dxa"/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11226E" w14:textId="77777777" w:rsidR="00012DBE" w:rsidRPr="00221ECD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strike/>
                      <w:color w:val="000000"/>
                    </w:rPr>
                  </w:pPr>
                  <w:r w:rsidRPr="00221ECD">
                    <w:rPr>
                      <w:rFonts w:ascii="Aptos Narrow" w:hAnsi="Aptos Narrow"/>
                      <w:strike/>
                      <w:color w:val="000000"/>
                    </w:rPr>
                    <w:t>9) Victoria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6295B9" w14:textId="77777777" w:rsidR="00012DBE" w:rsidRPr="00221ECD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strike/>
                      <w:color w:val="000000"/>
                    </w:rPr>
                  </w:pPr>
                  <w:r w:rsidRPr="00221ECD">
                    <w:rPr>
                      <w:rFonts w:ascii="Aptos Narrow" w:hAnsi="Aptos Narrow"/>
                      <w:strike/>
                      <w:color w:val="000000"/>
                    </w:rPr>
                    <w:t>3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16CA26" w14:textId="77777777" w:rsidR="00012DBE" w:rsidRPr="00221ECD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strike/>
                      <w:color w:val="000000"/>
                    </w:rPr>
                  </w:pPr>
                  <w:r w:rsidRPr="00221ECD">
                    <w:rPr>
                      <w:rFonts w:ascii="Aptos Narrow" w:hAnsi="Aptos Narrow"/>
                      <w:strike/>
                      <w:color w:val="000000"/>
                    </w:rPr>
                    <w:t>3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55FBE1" w14:textId="77777777" w:rsidR="00012DBE" w:rsidRPr="00221ECD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strike/>
                      <w:color w:val="000000"/>
                    </w:rPr>
                  </w:pPr>
                  <w:r w:rsidRPr="00221ECD">
                    <w:rPr>
                      <w:rFonts w:ascii="Aptos Narrow" w:hAnsi="Aptos Narrow"/>
                      <w:strike/>
                      <w:color w:val="000000"/>
                    </w:rPr>
                    <w:t>6 out of 10</w:t>
                  </w:r>
                </w:p>
              </w:tc>
            </w:tr>
            <w:tr w:rsidR="00012DBE" w14:paraId="1B6CEAB5" w14:textId="77777777" w:rsidTr="00002063">
              <w:trPr>
                <w:gridBefore w:val="1"/>
                <w:wBefore w:w="108" w:type="dxa"/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1C8BA7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10) Adri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264E59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988D83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4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79CAFC" w14:textId="408A1AA9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9 out of 10</w:t>
                  </w:r>
                </w:p>
              </w:tc>
            </w:tr>
            <w:tr w:rsidR="00012DBE" w14:paraId="1F8971AE" w14:textId="77777777" w:rsidTr="00002063">
              <w:trPr>
                <w:gridBefore w:val="1"/>
                <w:wBefore w:w="108" w:type="dxa"/>
                <w:trHeight w:val="300"/>
              </w:trPr>
              <w:tc>
                <w:tcPr>
                  <w:tcW w:w="26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74EE55" w14:textId="50CA49FB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 xml:space="preserve">11) Alexandra </w:t>
                  </w:r>
                  <w:r>
                    <w:rPr>
                      <w:rFonts w:ascii="Aptos Narrow" w:hAnsi="Aptos Narrow"/>
                      <w:color w:val="000000"/>
                    </w:rPr>
                    <w:t xml:space="preserve">     </w:t>
                  </w: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E7FEC7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3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261893" w14:textId="7E2E668F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8 out of 10</w:t>
                  </w:r>
                </w:p>
              </w:tc>
            </w:tr>
            <w:tr w:rsidR="00012DBE" w14:paraId="1DC8C6B2" w14:textId="77777777" w:rsidTr="00002063">
              <w:trPr>
                <w:gridBefore w:val="1"/>
                <w:wBefore w:w="108" w:type="dxa"/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DAF57A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12) Brianna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083E48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4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4A3ED3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2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59095C" w14:textId="509ABDBD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6 out of 10</w:t>
                  </w:r>
                </w:p>
              </w:tc>
            </w:tr>
            <w:tr w:rsidR="00012DBE" w14:paraId="288118F3" w14:textId="77777777" w:rsidTr="00002063">
              <w:trPr>
                <w:gridBefore w:val="1"/>
                <w:wBefore w:w="108" w:type="dxa"/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7B5DF3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13) Kaylee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D01177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3AC212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33FD17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10 out of 10</w:t>
                  </w:r>
                </w:p>
              </w:tc>
            </w:tr>
            <w:tr w:rsidR="00012DBE" w14:paraId="7B6E6490" w14:textId="77777777" w:rsidTr="00002063">
              <w:trPr>
                <w:gridBefore w:val="1"/>
                <w:wBefore w:w="108" w:type="dxa"/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A6E197" w14:textId="1CFA7CF0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14) Bella B.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294A5A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3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163922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3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E52B4B" w14:textId="31910501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6 out of 10</w:t>
                  </w:r>
                </w:p>
                <w:p w14:paraId="5A9AB068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</w:p>
              </w:tc>
            </w:tr>
            <w:tr w:rsidR="00012DBE" w14:paraId="3BFC629F" w14:textId="77777777" w:rsidTr="00002063">
              <w:trPr>
                <w:gridAfter w:val="2"/>
                <w:wAfter w:w="2600" w:type="dxa"/>
                <w:trHeight w:val="300"/>
              </w:trPr>
              <w:tc>
                <w:tcPr>
                  <w:tcW w:w="1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E212A4" w14:textId="27D0D8F1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  <w:kern w:val="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 xml:space="preserve">   1</w:t>
                  </w:r>
                  <w:r>
                    <w:rPr>
                      <w:rFonts w:ascii="Aptos Narrow" w:hAnsi="Aptos Narrow"/>
                      <w:color w:val="000000"/>
                    </w:rPr>
                    <w:t>5) Emma</w:t>
                  </w:r>
                  <w:r>
                    <w:rPr>
                      <w:rFonts w:ascii="Aptos Narrow" w:hAnsi="Aptos Narrow"/>
                      <w:color w:val="000000"/>
                    </w:rPr>
                    <w:t xml:space="preserve"> G.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F1CAC3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2 out of 5</w:t>
                  </w:r>
                </w:p>
              </w:tc>
            </w:tr>
            <w:tr w:rsidR="00012DBE" w14:paraId="75D5F221" w14:textId="77777777" w:rsidTr="00002063">
              <w:trPr>
                <w:gridAfter w:val="2"/>
                <w:wAfter w:w="2600" w:type="dxa"/>
                <w:trHeight w:val="300"/>
              </w:trPr>
              <w:tc>
                <w:tcPr>
                  <w:tcW w:w="1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60480D" w14:textId="49A2D7AC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 xml:space="preserve">   </w:t>
                  </w:r>
                  <w:r>
                    <w:rPr>
                      <w:rFonts w:ascii="Aptos Narrow" w:hAnsi="Aptos Narrow"/>
                      <w:color w:val="000000"/>
                    </w:rPr>
                    <w:t>16) Nana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B8EFD7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</w:tr>
            <w:tr w:rsidR="00012DBE" w14:paraId="7C6E31C6" w14:textId="77777777" w:rsidTr="00002063">
              <w:trPr>
                <w:gridAfter w:val="2"/>
                <w:wAfter w:w="2600" w:type="dxa"/>
                <w:trHeight w:val="300"/>
              </w:trPr>
              <w:tc>
                <w:tcPr>
                  <w:tcW w:w="1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B6D2E7" w14:textId="7F9700D0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 xml:space="preserve">   1</w:t>
                  </w:r>
                  <w:r>
                    <w:rPr>
                      <w:rFonts w:ascii="Aptos Narrow" w:hAnsi="Aptos Narrow"/>
                      <w:color w:val="000000"/>
                    </w:rPr>
                    <w:t xml:space="preserve">7) </w:t>
                  </w:r>
                  <w:r>
                    <w:rPr>
                      <w:rFonts w:ascii="Aptos Narrow" w:hAnsi="Aptos Narrow"/>
                      <w:color w:val="000000"/>
                    </w:rPr>
                    <w:t>Becky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C5A596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</w:tr>
            <w:tr w:rsidR="00012DBE" w14:paraId="2EC31936" w14:textId="77777777" w:rsidTr="00002063">
              <w:trPr>
                <w:gridAfter w:val="2"/>
                <w:wAfter w:w="2600" w:type="dxa"/>
                <w:trHeight w:val="300"/>
              </w:trPr>
              <w:tc>
                <w:tcPr>
                  <w:tcW w:w="14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78614E" w14:textId="2FF8FD75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 xml:space="preserve">   </w:t>
                  </w:r>
                  <w:r>
                    <w:rPr>
                      <w:rFonts w:ascii="Aptos Narrow" w:hAnsi="Aptos Narrow"/>
                      <w:color w:val="000000"/>
                    </w:rPr>
                    <w:t>18) Aimee P.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39C839" w14:textId="782C8C12" w:rsidR="001F0650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</w:tr>
          </w:tbl>
          <w:p w14:paraId="116D326C" w14:textId="77777777" w:rsidR="00012DBE" w:rsidRPr="006B7FF7" w:rsidRDefault="00012DBE" w:rsidP="000B7446">
            <w:pPr>
              <w:rPr>
                <w:b/>
              </w:rPr>
            </w:pPr>
          </w:p>
        </w:tc>
        <w:tc>
          <w:tcPr>
            <w:tcW w:w="5974" w:type="dxa"/>
            <w:shd w:val="clear" w:color="auto" w:fill="E5EAEE" w:themeFill="accent1" w:themeFillTint="33"/>
          </w:tcPr>
          <w:tbl>
            <w:tblPr>
              <w:tblW w:w="5200" w:type="dxa"/>
              <w:tblLook w:val="04A0" w:firstRow="1" w:lastRow="0" w:firstColumn="1" w:lastColumn="0" w:noHBand="0" w:noVBand="1"/>
            </w:tblPr>
            <w:tblGrid>
              <w:gridCol w:w="1300"/>
              <w:gridCol w:w="1300"/>
              <w:gridCol w:w="1300"/>
              <w:gridCol w:w="1300"/>
            </w:tblGrid>
            <w:tr w:rsidR="00012DBE" w14:paraId="19F0C542" w14:textId="77777777" w:rsidTr="00CA1707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4336E7" w14:textId="77777777" w:rsidR="00012DBE" w:rsidRPr="004335FB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b/>
                      <w:bCs/>
                      <w:color w:val="000000"/>
                      <w:kern w:val="0"/>
                    </w:rPr>
                  </w:pPr>
                  <w:r w:rsidRPr="004335FB">
                    <w:rPr>
                      <w:rFonts w:ascii="Aptos Narrow" w:hAnsi="Aptos Narrow"/>
                      <w:b/>
                      <w:bCs/>
                      <w:color w:val="000000"/>
                    </w:rPr>
                    <w:t>Post-test: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9DF709" w14:textId="77777777" w:rsidR="00012DBE" w:rsidRPr="004335FB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b/>
                      <w:bCs/>
                      <w:color w:val="000000"/>
                    </w:rPr>
                  </w:pPr>
                  <w:r w:rsidRPr="004335FB">
                    <w:rPr>
                      <w:rFonts w:ascii="Aptos Narrow" w:hAnsi="Aptos Narrow"/>
                      <w:b/>
                      <w:bCs/>
                      <w:color w:val="000000"/>
                    </w:rPr>
                    <w:t>Rhythmic: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1AFA2C" w14:textId="77777777" w:rsidR="00012DBE" w:rsidRPr="004335FB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b/>
                      <w:bCs/>
                      <w:color w:val="000000"/>
                    </w:rPr>
                  </w:pPr>
                  <w:r w:rsidRPr="004335FB">
                    <w:rPr>
                      <w:rFonts w:ascii="Aptos Narrow" w:hAnsi="Aptos Narrow"/>
                      <w:b/>
                      <w:bCs/>
                      <w:color w:val="000000"/>
                    </w:rPr>
                    <w:t>Melodic: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FC4505" w14:textId="77777777" w:rsidR="00012DBE" w:rsidRPr="004335FB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b/>
                      <w:bCs/>
                      <w:color w:val="000000"/>
                    </w:rPr>
                  </w:pPr>
                  <w:r w:rsidRPr="004335FB">
                    <w:rPr>
                      <w:rFonts w:ascii="Aptos Narrow" w:hAnsi="Aptos Narrow"/>
                      <w:b/>
                      <w:bCs/>
                      <w:color w:val="000000"/>
                    </w:rPr>
                    <w:t>TOTAL:</w:t>
                  </w:r>
                </w:p>
              </w:tc>
            </w:tr>
            <w:tr w:rsidR="00012DBE" w14:paraId="2A7C1A53" w14:textId="77777777" w:rsidTr="00CA1707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CC32CB" w14:textId="63E43A88" w:rsidR="00012DBE" w:rsidRPr="00002063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 w:rsidRPr="00002063">
                    <w:rPr>
                      <w:rFonts w:ascii="Aptos Narrow" w:hAnsi="Aptos Narrow"/>
                      <w:color w:val="000000"/>
                    </w:rPr>
                    <w:t>1) Hayden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C569F7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7F08DC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83E1D9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10 out of 10</w:t>
                  </w:r>
                </w:p>
              </w:tc>
            </w:tr>
            <w:tr w:rsidR="00012DBE" w14:paraId="289198D1" w14:textId="77777777" w:rsidTr="00CA1707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0AA97B" w14:textId="45A65B1B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2) Olivia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14D0E4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9E8262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3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FCD559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8 out of 10</w:t>
                  </w:r>
                </w:p>
              </w:tc>
            </w:tr>
            <w:tr w:rsidR="00012DBE" w14:paraId="71A8BD15" w14:textId="77777777" w:rsidTr="00CA1707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A04976" w14:textId="6A3C95FF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3) Amy V.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2F3545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1B6637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4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2D3721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9 out of 10</w:t>
                  </w:r>
                </w:p>
              </w:tc>
            </w:tr>
            <w:tr w:rsidR="00012DBE" w14:paraId="2B102753" w14:textId="77777777" w:rsidTr="00CA1707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6AD57F" w14:textId="38D267A3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4) Alyssa R.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8D678B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CA0376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2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F36FAE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7 out of 10</w:t>
                  </w:r>
                </w:p>
              </w:tc>
            </w:tr>
            <w:tr w:rsidR="00012DBE" w14:paraId="2C748DEA" w14:textId="77777777" w:rsidTr="00CA1707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C16F13" w14:textId="1A588340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5) Jaylah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CEF02A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E040F2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28348C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10 out of 10</w:t>
                  </w:r>
                </w:p>
              </w:tc>
            </w:tr>
            <w:tr w:rsidR="00012DBE" w14:paraId="3DA12B24" w14:textId="77777777" w:rsidTr="00CA1707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75268C" w14:textId="5FC95B65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6) Gianna V.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5488D9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12CB51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3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0EBE23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8 out of 10</w:t>
                  </w:r>
                </w:p>
              </w:tc>
            </w:tr>
            <w:tr w:rsidR="00012DBE" w14:paraId="01DBD8A4" w14:textId="77777777" w:rsidTr="00CA1707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00E987" w14:textId="4AC41605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7) Pearl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0BDE00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506683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1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79987E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6 out of 10</w:t>
                  </w:r>
                </w:p>
              </w:tc>
            </w:tr>
            <w:tr w:rsidR="00012DBE" w14:paraId="7D3F8F56" w14:textId="77777777" w:rsidTr="00CA1707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12CE43" w14:textId="5F8D9FF9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8) Sarah E.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7FD381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E1F3AD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3 out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4DF868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8 out 10</w:t>
                  </w:r>
                </w:p>
              </w:tc>
            </w:tr>
            <w:tr w:rsidR="00012DBE" w14:paraId="2A4882D9" w14:textId="77777777" w:rsidTr="00CA1707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6AC31E" w14:textId="588260BD" w:rsidR="00012DBE" w:rsidRPr="00D65E93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strike/>
                      <w:color w:val="000000"/>
                    </w:rPr>
                  </w:pPr>
                  <w:r w:rsidRPr="00D65E93">
                    <w:rPr>
                      <w:rFonts w:ascii="Aptos Narrow" w:hAnsi="Aptos Narrow"/>
                      <w:strike/>
                      <w:color w:val="000000"/>
                    </w:rPr>
                    <w:t>9) Victoria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CC0687" w14:textId="77777777" w:rsidR="00012DBE" w:rsidRPr="00D65E93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strike/>
                      <w:color w:val="FF0000"/>
                      <w:sz w:val="24"/>
                      <w:szCs w:val="24"/>
                    </w:rPr>
                  </w:pPr>
                  <w:r w:rsidRPr="00D65E93">
                    <w:rPr>
                      <w:rFonts w:ascii="Aptos Narrow" w:hAnsi="Aptos Narrow"/>
                      <w:strike/>
                      <w:color w:val="FF0000"/>
                    </w:rPr>
                    <w:t>ABSENT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233E75" w14:textId="77777777" w:rsidR="00012DBE" w:rsidRPr="00D65E93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strike/>
                      <w:color w:val="FF0000"/>
                    </w:rPr>
                  </w:pPr>
                  <w:r w:rsidRPr="00D65E93">
                    <w:rPr>
                      <w:rFonts w:ascii="Aptos Narrow" w:hAnsi="Aptos Narrow"/>
                      <w:strike/>
                      <w:color w:val="FF0000"/>
                    </w:rPr>
                    <w:t>ABSENT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201168" w14:textId="77777777" w:rsidR="00012DBE" w:rsidRPr="00D65E93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strike/>
                      <w:color w:val="FF0000"/>
                    </w:rPr>
                  </w:pPr>
                  <w:r w:rsidRPr="00D65E93">
                    <w:rPr>
                      <w:rFonts w:ascii="Aptos Narrow" w:hAnsi="Aptos Narrow"/>
                      <w:strike/>
                      <w:color w:val="FF0000"/>
                    </w:rPr>
                    <w:t>ABSENT</w:t>
                  </w:r>
                </w:p>
              </w:tc>
            </w:tr>
            <w:tr w:rsidR="00012DBE" w14:paraId="5F41D063" w14:textId="77777777" w:rsidTr="00CA1707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D07DEC" w14:textId="23D791A5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10) Adri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7B9E53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75BCF5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4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DEBE92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9 out of 10</w:t>
                  </w:r>
                </w:p>
              </w:tc>
            </w:tr>
            <w:tr w:rsidR="00012DBE" w14:paraId="7FE5FC48" w14:textId="77777777" w:rsidTr="00CA1707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E45A1A" w14:textId="58328155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 xml:space="preserve">11)Alexandra      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61861E" w14:textId="01548708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62EB51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3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EA41AA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8 out of 10</w:t>
                  </w:r>
                </w:p>
              </w:tc>
            </w:tr>
            <w:tr w:rsidR="00012DBE" w14:paraId="213AD422" w14:textId="77777777" w:rsidTr="00CA1707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0C5B14" w14:textId="03AF18D1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12) Brianna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0EF0F2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3E5638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3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7E882C" w14:textId="3D1FB3D8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 xml:space="preserve">8 out of </w:t>
                  </w:r>
                  <w:r w:rsidR="00221ECD">
                    <w:rPr>
                      <w:rFonts w:ascii="Aptos Narrow" w:hAnsi="Aptos Narrow"/>
                      <w:color w:val="000000"/>
                    </w:rPr>
                    <w:t>10</w:t>
                  </w:r>
                </w:p>
              </w:tc>
            </w:tr>
            <w:tr w:rsidR="00012DBE" w14:paraId="7ADCB474" w14:textId="77777777" w:rsidTr="00CA1707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E8CF27" w14:textId="6F57BE26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13) Kaylee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5FEADA" w14:textId="497DABE9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C1854F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2418EA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10 out of 10</w:t>
                  </w:r>
                </w:p>
              </w:tc>
            </w:tr>
            <w:tr w:rsidR="00012DBE" w14:paraId="66F22741" w14:textId="77777777" w:rsidTr="00CA1707">
              <w:trPr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03B21E" w14:textId="1426A8CD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14) Bella B.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D4D2A3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A1715D" w14:textId="7AB590C3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3 out of 5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86BC49" w14:textId="5C4306EF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 xml:space="preserve">8 out of </w:t>
                  </w:r>
                  <w:r w:rsidR="00221ECD">
                    <w:rPr>
                      <w:rFonts w:ascii="Aptos Narrow" w:hAnsi="Aptos Narrow"/>
                      <w:color w:val="000000"/>
                    </w:rPr>
                    <w:t>10</w:t>
                  </w:r>
                </w:p>
              </w:tc>
            </w:tr>
            <w:tr w:rsidR="00012DBE" w14:paraId="55323794" w14:textId="77777777" w:rsidTr="00002063">
              <w:trPr>
                <w:gridAfter w:val="2"/>
                <w:wAfter w:w="2600" w:type="dxa"/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32610A" w14:textId="2CBCA0B4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  <w:kern w:val="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15) Emma G.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C19307" w14:textId="265F19F9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1</w:t>
                  </w:r>
                  <w:r>
                    <w:rPr>
                      <w:rFonts w:ascii="Aptos Narrow" w:hAnsi="Aptos Narrow"/>
                      <w:color w:val="000000"/>
                    </w:rPr>
                    <w:t xml:space="preserve"> out of 5</w:t>
                  </w:r>
                  <w:r w:rsidR="00DF41F2">
                    <w:rPr>
                      <w:rFonts w:ascii="Aptos Narrow" w:hAnsi="Aptos Narrow"/>
                      <w:color w:val="000000"/>
                    </w:rPr>
                    <w:t xml:space="preserve">            </w:t>
                  </w:r>
                </w:p>
              </w:tc>
            </w:tr>
            <w:tr w:rsidR="00012DBE" w14:paraId="6CA42382" w14:textId="77777777" w:rsidTr="00002063">
              <w:trPr>
                <w:gridAfter w:val="2"/>
                <w:wAfter w:w="2600" w:type="dxa"/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8AFFE9" w14:textId="38494552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16) Nana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884AA3" w14:textId="6F4110AA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</w:t>
                  </w:r>
                  <w:r>
                    <w:rPr>
                      <w:rFonts w:ascii="Aptos Narrow" w:hAnsi="Aptos Narrow"/>
                      <w:color w:val="000000"/>
                    </w:rPr>
                    <w:t xml:space="preserve"> out of 5</w:t>
                  </w:r>
                </w:p>
              </w:tc>
            </w:tr>
            <w:tr w:rsidR="00012DBE" w14:paraId="7E63A63F" w14:textId="77777777" w:rsidTr="00002063">
              <w:trPr>
                <w:gridAfter w:val="2"/>
                <w:wAfter w:w="2600" w:type="dxa"/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F33054" w14:textId="79FD14F4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 xml:space="preserve">17) </w:t>
                  </w:r>
                  <w:r>
                    <w:rPr>
                      <w:rFonts w:ascii="Aptos Narrow" w:hAnsi="Aptos Narrow"/>
                      <w:color w:val="000000"/>
                    </w:rPr>
                    <w:t>Becky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91FB54" w14:textId="4464DBF8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</w:tr>
            <w:tr w:rsidR="00012DBE" w14:paraId="6E0C4308" w14:textId="77777777" w:rsidTr="00002063">
              <w:trPr>
                <w:gridAfter w:val="2"/>
                <w:wAfter w:w="2600" w:type="dxa"/>
                <w:trHeight w:val="300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EDABD5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18) Aimee P.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E5E843" w14:textId="240E962F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  <w:r>
                    <w:rPr>
                      <w:rFonts w:ascii="Aptos Narrow" w:hAnsi="Aptos Narrow"/>
                      <w:color w:val="000000"/>
                    </w:rPr>
                    <w:t>5 out of 5</w:t>
                  </w:r>
                </w:p>
              </w:tc>
            </w:tr>
            <w:tr w:rsidR="00012DBE" w14:paraId="1CDABA38" w14:textId="77777777" w:rsidTr="001F0650">
              <w:trPr>
                <w:gridAfter w:val="2"/>
                <w:wAfter w:w="2600" w:type="dxa"/>
                <w:trHeight w:val="69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B46208D" w14:textId="77777777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C5B7D17" w14:textId="0648CF93" w:rsidR="00012DBE" w:rsidRDefault="00012DBE" w:rsidP="000B7446">
                  <w:pPr>
                    <w:framePr w:hSpace="180" w:wrap="around" w:vAnchor="text" w:hAnchor="text" w:x="-180" w:y="1"/>
                    <w:suppressOverlap/>
                    <w:rPr>
                      <w:rFonts w:ascii="Aptos Narrow" w:hAnsi="Aptos Narrow"/>
                      <w:color w:val="000000"/>
                    </w:rPr>
                  </w:pPr>
                </w:p>
              </w:tc>
            </w:tr>
          </w:tbl>
          <w:p w14:paraId="25342344" w14:textId="2572F1E2" w:rsidR="00012DBE" w:rsidRPr="006B7FF7" w:rsidRDefault="00012DBE" w:rsidP="000B7446">
            <w:pPr>
              <w:rPr>
                <w:b/>
              </w:rPr>
            </w:pPr>
          </w:p>
        </w:tc>
        <w:tc>
          <w:tcPr>
            <w:tcW w:w="236" w:type="dxa"/>
            <w:shd w:val="clear" w:color="auto" w:fill="E5EAEE" w:themeFill="accent1" w:themeFillTint="33"/>
          </w:tcPr>
          <w:p w14:paraId="1CDBF831" w14:textId="77777777" w:rsidR="00012DBE" w:rsidRPr="006B7FF7" w:rsidRDefault="00012DBE" w:rsidP="000B7446">
            <w:pPr>
              <w:rPr>
                <w:b/>
              </w:rPr>
            </w:pPr>
          </w:p>
        </w:tc>
      </w:tr>
      <w:tr w:rsidR="00D9475A" w14:paraId="5A5E9BD2" w14:textId="77777777" w:rsidTr="00084F70">
        <w:trPr>
          <w:trHeight w:val="618"/>
        </w:trPr>
        <w:tc>
          <w:tcPr>
            <w:tcW w:w="14206" w:type="dxa"/>
            <w:gridSpan w:val="4"/>
            <w:tcBorders>
              <w:bottom w:val="single" w:sz="18" w:space="0" w:color="FEDE00" w:themeColor="accent2"/>
            </w:tcBorders>
            <w:vAlign w:val="bottom"/>
          </w:tcPr>
          <w:p w14:paraId="46D33869" w14:textId="755D3F79" w:rsidR="005944C6" w:rsidRDefault="00C46E64" w:rsidP="000B7446">
            <w:pPr>
              <w:rPr>
                <w:b/>
                <w:bCs/>
                <w:color w:val="FF0000"/>
              </w:rPr>
            </w:pPr>
            <w:r w:rsidRPr="00C46E64">
              <w:rPr>
                <w:b/>
                <w:bCs/>
                <w:color w:val="FF0000"/>
              </w:rPr>
              <w:drawing>
                <wp:anchor distT="0" distB="0" distL="114300" distR="114300" simplePos="0" relativeHeight="251667456" behindDoc="0" locked="0" layoutInCell="1" allowOverlap="1" wp14:anchorId="07FB4276" wp14:editId="72A2EFCD">
                  <wp:simplePos x="0" y="0"/>
                  <wp:positionH relativeFrom="column">
                    <wp:posOffset>971550</wp:posOffset>
                  </wp:positionH>
                  <wp:positionV relativeFrom="paragraph">
                    <wp:posOffset>70485</wp:posOffset>
                  </wp:positionV>
                  <wp:extent cx="5236845" cy="3122295"/>
                  <wp:effectExtent l="0" t="0" r="6350" b="0"/>
                  <wp:wrapNone/>
                  <wp:docPr id="1569311234" name="Picture 17" descr="Outpu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utpu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6845" cy="312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F7BF96" w14:textId="7CB99C93" w:rsidR="001A7B06" w:rsidRDefault="001A7B06" w:rsidP="000B7446">
            <w:pPr>
              <w:pStyle w:val="Heading1"/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 xml:space="preserve">SCORE AVERAGE </w:t>
            </w:r>
          </w:p>
          <w:p w14:paraId="63DB30DD" w14:textId="7CB0213B" w:rsidR="00E90568" w:rsidRPr="00E90568" w:rsidRDefault="00E90568" w:rsidP="000B7446">
            <w:pPr>
              <w:pStyle w:val="Heading1"/>
              <w:rPr>
                <w:sz w:val="18"/>
                <w:szCs w:val="21"/>
              </w:rPr>
            </w:pPr>
            <w:r w:rsidRPr="00E90568">
              <w:rPr>
                <w:sz w:val="18"/>
                <w:szCs w:val="21"/>
              </w:rPr>
              <w:t>GRAPHICAL</w:t>
            </w:r>
          </w:p>
          <w:p w14:paraId="18B526B1" w14:textId="789A1FAD" w:rsidR="008F25BE" w:rsidRPr="00E90568" w:rsidRDefault="00E90568" w:rsidP="000B7446">
            <w:pPr>
              <w:pStyle w:val="Heading1"/>
              <w:rPr>
                <w:sz w:val="18"/>
                <w:szCs w:val="21"/>
              </w:rPr>
            </w:pPr>
            <w:r w:rsidRPr="00E90568">
              <w:rPr>
                <w:sz w:val="18"/>
                <w:szCs w:val="21"/>
              </w:rPr>
              <w:t>REPRESENTATION</w:t>
            </w:r>
            <w:r>
              <w:rPr>
                <w:sz w:val="18"/>
                <w:szCs w:val="21"/>
              </w:rPr>
              <w:t>:</w:t>
            </w:r>
          </w:p>
          <w:p w14:paraId="076B104A" w14:textId="305628A2" w:rsidR="00C46E64" w:rsidRPr="00E90568" w:rsidRDefault="00C46E64" w:rsidP="000B7446">
            <w:pPr>
              <w:pStyle w:val="Heading1"/>
              <w:rPr>
                <w:sz w:val="18"/>
                <w:szCs w:val="21"/>
              </w:rPr>
            </w:pPr>
          </w:p>
          <w:p w14:paraId="464D479B" w14:textId="3F5C94FD" w:rsidR="00C46E64" w:rsidRDefault="00C46E64" w:rsidP="000B7446">
            <w:pPr>
              <w:pStyle w:val="Heading1"/>
            </w:pPr>
          </w:p>
          <w:p w14:paraId="0B4BE5D5" w14:textId="6287CE7F" w:rsidR="00C46E64" w:rsidRDefault="00C46E64" w:rsidP="000B7446">
            <w:pPr>
              <w:pStyle w:val="Heading1"/>
            </w:pPr>
          </w:p>
          <w:p w14:paraId="5E16D85B" w14:textId="41C6AEFC" w:rsidR="00C46E64" w:rsidRDefault="00C46E64" w:rsidP="000B7446">
            <w:pPr>
              <w:pStyle w:val="Heading1"/>
            </w:pPr>
          </w:p>
          <w:p w14:paraId="48A0A196" w14:textId="6C2360C6" w:rsidR="00C46E64" w:rsidRDefault="00C46E64" w:rsidP="000B7446">
            <w:pPr>
              <w:pStyle w:val="Heading1"/>
            </w:pPr>
          </w:p>
          <w:p w14:paraId="7339E657" w14:textId="77777777" w:rsidR="00C46E64" w:rsidRDefault="00C46E64" w:rsidP="000B7446">
            <w:pPr>
              <w:pStyle w:val="Heading1"/>
            </w:pPr>
          </w:p>
          <w:p w14:paraId="1E9D1B97" w14:textId="77777777" w:rsidR="00C46E64" w:rsidRDefault="00C46E64" w:rsidP="000B7446">
            <w:pPr>
              <w:pStyle w:val="Heading1"/>
            </w:pPr>
          </w:p>
          <w:p w14:paraId="650E733E" w14:textId="79A5A08E" w:rsidR="00C46E64" w:rsidRDefault="00C46E64" w:rsidP="000B7446">
            <w:pPr>
              <w:pStyle w:val="Heading1"/>
            </w:pPr>
          </w:p>
          <w:p w14:paraId="0CE53324" w14:textId="77777777" w:rsidR="00C46E64" w:rsidRDefault="00C46E64" w:rsidP="000B7446">
            <w:pPr>
              <w:pStyle w:val="Heading1"/>
            </w:pPr>
          </w:p>
          <w:p w14:paraId="4CA5F3DA" w14:textId="77777777" w:rsidR="008F25BE" w:rsidRDefault="008F25BE" w:rsidP="000B7446">
            <w:pPr>
              <w:pStyle w:val="Heading1"/>
            </w:pPr>
          </w:p>
          <w:p w14:paraId="3F2A42DC" w14:textId="77777777" w:rsidR="008F25BE" w:rsidRDefault="008F25BE" w:rsidP="000B7446">
            <w:pPr>
              <w:pStyle w:val="Heading1"/>
            </w:pPr>
          </w:p>
          <w:p w14:paraId="2168603C" w14:textId="77777777" w:rsidR="008F25BE" w:rsidRDefault="008F25BE" w:rsidP="000B7446">
            <w:pPr>
              <w:pStyle w:val="Heading1"/>
            </w:pPr>
          </w:p>
          <w:p w14:paraId="0373A12D" w14:textId="6BC47D7F" w:rsidR="00C46E64" w:rsidRDefault="00C46E64" w:rsidP="000B7446">
            <w:pPr>
              <w:pStyle w:val="Heading1"/>
            </w:pPr>
          </w:p>
          <w:p w14:paraId="071061AC" w14:textId="77777777" w:rsidR="00C46E64" w:rsidRDefault="00C46E64" w:rsidP="000B7446">
            <w:pPr>
              <w:pStyle w:val="Heading1"/>
            </w:pPr>
          </w:p>
          <w:p w14:paraId="314D0506" w14:textId="6C603402" w:rsidR="00C46E64" w:rsidRDefault="00D932CD" w:rsidP="000B7446">
            <w:pPr>
              <w:pStyle w:val="Heading1"/>
            </w:pPr>
            <w:r w:rsidRPr="00DB4B42">
              <w:lastRenderedPageBreak/>
              <w:drawing>
                <wp:anchor distT="0" distB="0" distL="114300" distR="114300" simplePos="0" relativeHeight="251670528" behindDoc="0" locked="0" layoutInCell="1" allowOverlap="1" wp14:anchorId="5B8F14E8" wp14:editId="21941242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-733425</wp:posOffset>
                  </wp:positionV>
                  <wp:extent cx="7315200" cy="33938210"/>
                  <wp:effectExtent l="0" t="0" r="0" b="0"/>
                  <wp:wrapNone/>
                  <wp:docPr id="760981651" name="Picture 22" descr="Outpu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Output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801" t="-27509" r="-6347" b="-902782"/>
                          <a:stretch/>
                        </pic:blipFill>
                        <pic:spPr bwMode="auto">
                          <a:xfrm>
                            <a:off x="0" y="0"/>
                            <a:ext cx="7315200" cy="3393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D96AFA" w14:textId="46030C8F" w:rsidR="00C46E64" w:rsidRDefault="00C46E64" w:rsidP="000B7446">
            <w:pPr>
              <w:pStyle w:val="Heading1"/>
            </w:pPr>
            <w:r w:rsidRPr="00C46E64">
              <w:rPr>
                <w:bCs/>
                <w:color w:val="FF0000"/>
              </w:rPr>
              <w:fldChar w:fldCharType="begin"/>
            </w:r>
            <w:r w:rsidRPr="00C46E64">
              <w:rPr>
                <w:bCs/>
                <w:color w:val="FF0000"/>
              </w:rPr>
              <w:instrText xml:space="preserve"> INCLUDEPICTURE "https://files.oaiusercontent.com/file-4T3mtAytd1tfzKgmo9h7FH?se=2025-04-15T17%3A08%3A33Z&amp;sp=r&amp;sv=2024-08-04&amp;sr=b&amp;rscc=max-age%3D299%2C%20immutable%2C%20private&amp;rscd=attachment%3B%20filename%3D456e35ea-79d5-4c3f-b71d-03da27b2ec2a&amp;sig=ZJGMtvR5KbyjZmUyUuTEE2fte9I98CllLKQI18UoqBw%3D" \* MERGEFORMATINET </w:instrText>
            </w:r>
            <w:r w:rsidRPr="00C46E64">
              <w:rPr>
                <w:bCs/>
                <w:color w:val="FF0000"/>
              </w:rPr>
              <w:fldChar w:fldCharType="separate"/>
            </w:r>
            <w:r w:rsidRPr="00C46E64">
              <w:rPr>
                <w:bCs/>
                <w:color w:val="FF0000"/>
              </w:rPr>
              <w:fldChar w:fldCharType="end"/>
            </w:r>
          </w:p>
          <w:p w14:paraId="2FEC5096" w14:textId="6E8D8BB5" w:rsidR="00C46E64" w:rsidRDefault="00C46E64" w:rsidP="000B7446">
            <w:pPr>
              <w:rPr>
                <w:b/>
                <w:bCs/>
                <w:color w:val="FF0000"/>
              </w:rPr>
            </w:pPr>
          </w:p>
          <w:p w14:paraId="06224705" w14:textId="07DE7E39" w:rsidR="007240C9" w:rsidRDefault="007240C9" w:rsidP="00084F70">
            <w:pPr>
              <w:pStyle w:val="Heading1"/>
              <w:rPr>
                <w:sz w:val="18"/>
                <w:szCs w:val="21"/>
              </w:rPr>
            </w:pPr>
          </w:p>
          <w:p w14:paraId="03C992CC" w14:textId="79341FD5" w:rsidR="007240C9" w:rsidRDefault="007240C9" w:rsidP="00084F70">
            <w:pPr>
              <w:pStyle w:val="Heading1"/>
              <w:rPr>
                <w:sz w:val="18"/>
                <w:szCs w:val="21"/>
              </w:rPr>
            </w:pPr>
          </w:p>
          <w:p w14:paraId="1D078C19" w14:textId="026F6C38" w:rsidR="007240C9" w:rsidRDefault="007240C9" w:rsidP="00084F70">
            <w:pPr>
              <w:pStyle w:val="Heading1"/>
              <w:rPr>
                <w:sz w:val="18"/>
                <w:szCs w:val="21"/>
              </w:rPr>
            </w:pPr>
          </w:p>
          <w:p w14:paraId="3683A541" w14:textId="176A956A" w:rsidR="007240C9" w:rsidRDefault="007240C9" w:rsidP="00084F70">
            <w:pPr>
              <w:pStyle w:val="Heading1"/>
              <w:rPr>
                <w:sz w:val="18"/>
                <w:szCs w:val="21"/>
              </w:rPr>
            </w:pPr>
          </w:p>
          <w:p w14:paraId="64D6A83A" w14:textId="5D99A12D" w:rsidR="007240C9" w:rsidRDefault="007240C9" w:rsidP="00084F70">
            <w:pPr>
              <w:pStyle w:val="Heading1"/>
              <w:rPr>
                <w:sz w:val="18"/>
                <w:szCs w:val="21"/>
              </w:rPr>
            </w:pPr>
          </w:p>
          <w:p w14:paraId="24CB7267" w14:textId="686BA7E0" w:rsidR="007240C9" w:rsidRDefault="007240C9" w:rsidP="00084F70">
            <w:pPr>
              <w:pStyle w:val="Heading1"/>
              <w:rPr>
                <w:sz w:val="18"/>
                <w:szCs w:val="21"/>
              </w:rPr>
            </w:pPr>
          </w:p>
          <w:p w14:paraId="48E96160" w14:textId="6EA6D155" w:rsidR="007240C9" w:rsidRDefault="007240C9" w:rsidP="00084F70">
            <w:pPr>
              <w:pStyle w:val="Heading1"/>
              <w:rPr>
                <w:sz w:val="18"/>
                <w:szCs w:val="21"/>
              </w:rPr>
            </w:pPr>
          </w:p>
          <w:p w14:paraId="6CA9524D" w14:textId="5A40C713" w:rsidR="007240C9" w:rsidRDefault="007240C9" w:rsidP="00084F70">
            <w:pPr>
              <w:pStyle w:val="Heading1"/>
              <w:rPr>
                <w:sz w:val="18"/>
                <w:szCs w:val="21"/>
              </w:rPr>
            </w:pPr>
          </w:p>
          <w:p w14:paraId="2399FC99" w14:textId="08A20762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6AEA26D0" w14:textId="6CD62A7C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0136F256" w14:textId="44A950C8" w:rsidR="007240C9" w:rsidRDefault="007240C9" w:rsidP="00084F70">
            <w:pPr>
              <w:pStyle w:val="Heading1"/>
              <w:rPr>
                <w:sz w:val="18"/>
                <w:szCs w:val="21"/>
              </w:rPr>
            </w:pPr>
          </w:p>
          <w:p w14:paraId="1B21FC59" w14:textId="448649F3" w:rsidR="00DB4B42" w:rsidRPr="00DB4B42" w:rsidRDefault="00DB4B42" w:rsidP="00DB4B42">
            <w:pPr>
              <w:pStyle w:val="Heading1"/>
            </w:pPr>
            <w:r w:rsidRPr="00DB4B42">
              <w:fldChar w:fldCharType="begin"/>
            </w:r>
            <w:r w:rsidRPr="00DB4B42">
              <w:instrText xml:space="preserve"> INCLUDEPICTURE "https://files.oaiusercontent.com/file-72SdcNAJsUE8KnTWrnMgY8?se=2025-04-15T22%3A17%3A06Z&amp;sp=r&amp;sv=2024-08-04&amp;sr=b&amp;rscc=max-age%3D299%2C%20immutable%2C%20private&amp;rscd=attachment%3B%20filename%3D9e5a17cd-7829-4d3c-8b5e-cd6f8ee994b7&amp;sig=7U5f5lY592BKd7Fv381V1IkfY7kBpBcleJ6AhC8IqK8%3D" \* MERGEFORMATINET </w:instrText>
            </w:r>
            <w:r w:rsidRPr="00DB4B42">
              <w:fldChar w:fldCharType="separate"/>
            </w:r>
            <w:r w:rsidRPr="00DB4B42">
              <w:fldChar w:fldCharType="end"/>
            </w:r>
          </w:p>
          <w:p w14:paraId="5440909A" w14:textId="05CD3A18" w:rsidR="007240C9" w:rsidRDefault="00323804" w:rsidP="00084F70">
            <w:pPr>
              <w:pStyle w:val="Heading1"/>
              <w:rPr>
                <w:sz w:val="18"/>
                <w:szCs w:val="21"/>
              </w:rPr>
            </w:pPr>
            <w:r>
              <w:fldChar w:fldCharType="begin"/>
            </w:r>
            <w:r>
              <w:instrText xml:space="preserve"> INCLUDEPICTURE "https://files09.oaiusercontent.com/file-GvyFgmLAbVXmr5d1ZePVLr?se=2025-04-15T20%3A43%3A30Z&amp;sp=r&amp;sv=2024-08-04&amp;sr=b&amp;rscc=max-age%3D299%2C%20immutable%2C%20private&amp;rscd=attachment%3B%20filename%3D3a08ad2c-9913-4a5a-9451-2f90cee87561&amp;sig=sh24VajoV3J/H4DSpFsnRExRuraDz8ymkxfx%2BeAhciI%3D" \* MERGEFORMATINET </w:instrText>
            </w:r>
            <w:r>
              <w:fldChar w:fldCharType="separate"/>
            </w:r>
            <w:r>
              <w:fldChar w:fldCharType="end"/>
            </w:r>
          </w:p>
          <w:p w14:paraId="0BEFFA9C" w14:textId="29D6B3D9" w:rsidR="007240C9" w:rsidRDefault="007240C9" w:rsidP="00084F70">
            <w:pPr>
              <w:pStyle w:val="Heading1"/>
              <w:rPr>
                <w:sz w:val="18"/>
                <w:szCs w:val="21"/>
              </w:rPr>
            </w:pPr>
          </w:p>
          <w:p w14:paraId="0ECB869B" w14:textId="36E671BF" w:rsidR="00084F70" w:rsidRDefault="00084F70" w:rsidP="00084F70">
            <w:pPr>
              <w:pStyle w:val="Heading1"/>
              <w:rPr>
                <w:sz w:val="18"/>
                <w:szCs w:val="21"/>
              </w:rPr>
            </w:pPr>
          </w:p>
          <w:p w14:paraId="5D49023E" w14:textId="4FDD3816" w:rsidR="007240C9" w:rsidRDefault="007240C9" w:rsidP="00084F70">
            <w:pPr>
              <w:pStyle w:val="Heading1"/>
              <w:rPr>
                <w:sz w:val="18"/>
                <w:szCs w:val="21"/>
              </w:rPr>
            </w:pPr>
          </w:p>
          <w:p w14:paraId="4641D1D5" w14:textId="24DF7A25" w:rsidR="007240C9" w:rsidRPr="007240C9" w:rsidRDefault="007240C9" w:rsidP="007240C9">
            <w:pPr>
              <w:pStyle w:val="Heading1"/>
              <w:rPr>
                <w:sz w:val="18"/>
                <w:szCs w:val="21"/>
              </w:rPr>
            </w:pPr>
          </w:p>
          <w:p w14:paraId="5FDFB538" w14:textId="45C80A0A" w:rsidR="007240C9" w:rsidRDefault="007240C9" w:rsidP="00084F70">
            <w:pPr>
              <w:pStyle w:val="Heading1"/>
              <w:rPr>
                <w:sz w:val="18"/>
                <w:szCs w:val="21"/>
              </w:rPr>
            </w:pPr>
          </w:p>
          <w:p w14:paraId="18C9DA2E" w14:textId="02C00B94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4DFC5930" w14:textId="0451DEB7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5A7C599A" w14:textId="132EC7FA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0F2F8E80" w14:textId="678C7362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2EA0DDBB" w14:textId="2DAA427F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4A665EB1" w14:textId="41A672D2" w:rsidR="00323804" w:rsidRDefault="00DB4B42" w:rsidP="00084F70">
            <w:pPr>
              <w:pStyle w:val="Heading1"/>
              <w:rPr>
                <w:sz w:val="18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9FB60A8" wp14:editId="0A49F9FA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59690</wp:posOffset>
                  </wp:positionV>
                  <wp:extent cx="7315200" cy="3106420"/>
                  <wp:effectExtent l="0" t="0" r="0" b="5080"/>
                  <wp:wrapNone/>
                  <wp:docPr id="1954063781" name="Picture 18" descr="Outpu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Outpu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0" cy="310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68F021" w14:textId="0D617718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19E3688A" w14:textId="005D9FE0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3960FE75" w14:textId="77777777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21C4B07F" w14:textId="77777777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38B6AA93" w14:textId="6BA3E14E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5A32946E" w14:textId="77777777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67D857B3" w14:textId="3CACA221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07817274" w14:textId="71D57D88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6DE5FA1F" w14:textId="6F073FB9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7EE525F0" w14:textId="074E4349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2A5D2F68" w14:textId="147F1708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49FE5FE5" w14:textId="2854DB42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0D4E6BE4" w14:textId="3004416C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1E871549" w14:textId="061181A6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52358030" w14:textId="29D30A34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77B9667F" w14:textId="51ED491E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2E4541F6" w14:textId="578DE4A1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5118AD85" w14:textId="342E58C9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4D734E4B" w14:textId="2076D248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2A2781D8" w14:textId="2C38F3B4" w:rsidR="00323804" w:rsidRDefault="00323804" w:rsidP="00084F70">
            <w:pPr>
              <w:pStyle w:val="Heading1"/>
              <w:rPr>
                <w:sz w:val="18"/>
                <w:szCs w:val="21"/>
              </w:rPr>
            </w:pPr>
            <w:r w:rsidRPr="007240C9">
              <w:rPr>
                <w:sz w:val="18"/>
                <w:szCs w:val="21"/>
              </w:rPr>
              <w:fldChar w:fldCharType="begin"/>
            </w:r>
            <w:r w:rsidRPr="007240C9">
              <w:rPr>
                <w:sz w:val="18"/>
                <w:szCs w:val="21"/>
              </w:rPr>
              <w:instrText xml:space="preserve"> INCLUDEPICTURE "https://files.oaiusercontent.com/file-NLgZEMDP4zAjsE3VeZzuUf?se=2025-04-15T20%3A44%3A47Z&amp;sp=r&amp;sv=2024-08-04&amp;sr=b&amp;rscc=max-age%3D299%2C%20immutable%2C%20private&amp;rscd=attachment%3B%20filename%3D0ec1aa97-2ef9-4996-b579-68dac0af1f84&amp;sig=5WG%2BgQJ1/OnJE/9l9rGcPR3X5BR/D2Ds6FN8DsU37Ck%3D" \* MERGEFORMATINET </w:instrText>
            </w:r>
            <w:r w:rsidRPr="007240C9">
              <w:rPr>
                <w:sz w:val="18"/>
                <w:szCs w:val="21"/>
              </w:rPr>
              <w:fldChar w:fldCharType="separate"/>
            </w:r>
            <w:r w:rsidRPr="007240C9">
              <w:rPr>
                <w:sz w:val="18"/>
                <w:szCs w:val="21"/>
              </w:rPr>
              <w:fldChar w:fldCharType="end"/>
            </w:r>
          </w:p>
          <w:p w14:paraId="3153FDAD" w14:textId="75C48D3B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38842E4F" w14:textId="01B20E5D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653C8AB3" w14:textId="6AC7CB75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02E5912A" w14:textId="43C7EBA2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36878085" w14:textId="37E2FD59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2D4CDB2E" w14:textId="77777777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106CAFB9" w14:textId="77777777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2AF0FF0F" w14:textId="77777777" w:rsidR="00323804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118037A9" w14:textId="2773E1AD" w:rsidR="00323804" w:rsidRPr="00084F70" w:rsidRDefault="00323804" w:rsidP="00084F70">
            <w:pPr>
              <w:pStyle w:val="Heading1"/>
              <w:rPr>
                <w:sz w:val="18"/>
                <w:szCs w:val="21"/>
              </w:rPr>
            </w:pPr>
          </w:p>
          <w:p w14:paraId="2C7E1847" w14:textId="77777777" w:rsidR="00C46E64" w:rsidRPr="00DF41F2" w:rsidRDefault="00C46E64" w:rsidP="000B7446">
            <w:pPr>
              <w:rPr>
                <w:b/>
                <w:bCs/>
                <w:color w:val="FF0000"/>
              </w:rPr>
            </w:pPr>
          </w:p>
          <w:p w14:paraId="32008E44" w14:textId="071F6565" w:rsidR="00D9475A" w:rsidRPr="00825C42" w:rsidRDefault="00D9475A" w:rsidP="000B7446">
            <w:pPr>
              <w:pStyle w:val="Heading1"/>
            </w:pPr>
          </w:p>
        </w:tc>
      </w:tr>
      <w:tr w:rsidR="00D9475A" w14:paraId="020829E7" w14:textId="77777777" w:rsidTr="00084F70">
        <w:trPr>
          <w:trHeight w:hRule="exact" w:val="216"/>
        </w:trPr>
        <w:tc>
          <w:tcPr>
            <w:tcW w:w="14206" w:type="dxa"/>
            <w:gridSpan w:val="4"/>
            <w:tcBorders>
              <w:top w:val="single" w:sz="18" w:space="0" w:color="FEDE00" w:themeColor="accent2"/>
            </w:tcBorders>
          </w:tcPr>
          <w:p w14:paraId="7A8CAE50" w14:textId="4C073CE7" w:rsidR="00D9475A" w:rsidRPr="00E219DC" w:rsidRDefault="00D9475A" w:rsidP="000B7446"/>
        </w:tc>
      </w:tr>
      <w:tr w:rsidR="00D9475A" w14:paraId="154AB871" w14:textId="77777777" w:rsidTr="00084F70">
        <w:trPr>
          <w:trHeight w:val="720"/>
        </w:trPr>
        <w:tc>
          <w:tcPr>
            <w:tcW w:w="14206" w:type="dxa"/>
            <w:gridSpan w:val="4"/>
            <w:tcBorders>
              <w:bottom w:val="single" w:sz="18" w:space="0" w:color="FEDE00" w:themeColor="accent2"/>
            </w:tcBorders>
            <w:vAlign w:val="bottom"/>
          </w:tcPr>
          <w:p w14:paraId="372E7B86" w14:textId="512DFD6E" w:rsidR="00084F70" w:rsidRDefault="00A37875" w:rsidP="00937900">
            <w:r w:rsidRPr="007240C9">
              <w:rPr>
                <w:rFonts w:asciiTheme="majorHAnsi" w:eastAsiaTheme="majorEastAsia" w:hAnsiTheme="majorHAnsi" w:cstheme="majorBidi"/>
                <w:b/>
                <w:caps/>
                <w:color w:val="006666" w:themeColor="accent3"/>
                <w:sz w:val="18"/>
                <w:szCs w:val="21"/>
              </w:rPr>
              <w:drawing>
                <wp:anchor distT="0" distB="0" distL="114300" distR="114300" simplePos="0" relativeHeight="251669504" behindDoc="0" locked="0" layoutInCell="1" allowOverlap="1" wp14:anchorId="66B493A3" wp14:editId="7B56C7A9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-1252220</wp:posOffset>
                  </wp:positionV>
                  <wp:extent cx="7315200" cy="3106420"/>
                  <wp:effectExtent l="0" t="0" r="0" b="5080"/>
                  <wp:wrapNone/>
                  <wp:docPr id="451552260" name="Picture 20" descr="Outpu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utpu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0" cy="310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0FC63E" w14:textId="11C30D03" w:rsidR="00084F70" w:rsidRDefault="00084F70" w:rsidP="000B7446">
            <w:pPr>
              <w:pStyle w:val="Heading1"/>
            </w:pPr>
          </w:p>
          <w:p w14:paraId="09AA3F93" w14:textId="77777777" w:rsidR="00A37875" w:rsidRDefault="00A37875" w:rsidP="000B7446">
            <w:pPr>
              <w:pStyle w:val="Heading1"/>
            </w:pPr>
          </w:p>
          <w:p w14:paraId="65EA3129" w14:textId="77777777" w:rsidR="00A37875" w:rsidRDefault="00A37875" w:rsidP="000B7446">
            <w:pPr>
              <w:pStyle w:val="Heading1"/>
            </w:pPr>
          </w:p>
          <w:p w14:paraId="024EE797" w14:textId="77777777" w:rsidR="00A37875" w:rsidRDefault="00A37875" w:rsidP="000B7446">
            <w:pPr>
              <w:pStyle w:val="Heading1"/>
            </w:pPr>
          </w:p>
          <w:p w14:paraId="1FB7481D" w14:textId="77777777" w:rsidR="00A37875" w:rsidRDefault="00A37875" w:rsidP="000B7446">
            <w:pPr>
              <w:pStyle w:val="Heading1"/>
            </w:pPr>
          </w:p>
          <w:p w14:paraId="6B60375B" w14:textId="77777777" w:rsidR="00A37875" w:rsidRDefault="00A37875" w:rsidP="000B7446">
            <w:pPr>
              <w:pStyle w:val="Heading1"/>
            </w:pPr>
          </w:p>
          <w:p w14:paraId="6E885FE6" w14:textId="77777777" w:rsidR="00A37875" w:rsidRDefault="00A37875" w:rsidP="000B7446">
            <w:pPr>
              <w:pStyle w:val="Heading1"/>
            </w:pPr>
          </w:p>
          <w:p w14:paraId="2DF20F48" w14:textId="77777777" w:rsidR="00084F70" w:rsidRDefault="00084F70" w:rsidP="000B7446">
            <w:pPr>
              <w:pStyle w:val="Heading1"/>
            </w:pPr>
          </w:p>
          <w:p w14:paraId="58B98651" w14:textId="77777777" w:rsidR="00084F70" w:rsidRDefault="00084F70" w:rsidP="000B7446">
            <w:pPr>
              <w:pStyle w:val="Heading1"/>
            </w:pPr>
          </w:p>
          <w:p w14:paraId="2FBAFC6E" w14:textId="3AE3476C" w:rsidR="008F25BE" w:rsidRDefault="005557AD" w:rsidP="000B7446">
            <w:pPr>
              <w:pStyle w:val="Heading1"/>
            </w:pPr>
            <w:r>
              <w:lastRenderedPageBreak/>
              <w:t xml:space="preserve">  </w:t>
            </w:r>
            <w:r w:rsidR="008F25BE">
              <w:t>GRAPHICAL REPRESENTATION PER QUESTION:</w:t>
            </w:r>
          </w:p>
          <w:p w14:paraId="6F24907B" w14:textId="0F2CCE6D" w:rsidR="008F25BE" w:rsidRDefault="00F96698" w:rsidP="000B7446">
            <w:pPr>
              <w:pStyle w:val="Heading1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BB0A7EA" wp14:editId="2982DEF6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128270</wp:posOffset>
                  </wp:positionV>
                  <wp:extent cx="7416800" cy="3924300"/>
                  <wp:effectExtent l="0" t="0" r="0" b="0"/>
                  <wp:wrapNone/>
                  <wp:docPr id="1753170030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170030" name="Picture 175317003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00" cy="392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1ED3D2" w14:textId="47D4D9F9" w:rsidR="008F25BE" w:rsidRDefault="008F25BE" w:rsidP="000B7446">
            <w:pPr>
              <w:pStyle w:val="Heading1"/>
            </w:pPr>
          </w:p>
          <w:p w14:paraId="596A05DA" w14:textId="0FFF0FCF" w:rsidR="008F25BE" w:rsidRDefault="00F96698" w:rsidP="000B7446">
            <w:pPr>
              <w:pStyle w:val="Heading1"/>
            </w:pPr>
            <w:r>
              <w:fldChar w:fldCharType="begin"/>
            </w:r>
            <w:r>
              <w:instrText xml:space="preserve"> INCLUDEPICTURE "https://sdmntprwestus.oaiusercontent.com/files/00000000-8370-6230-84ca-f4f0160255c0/raw?se=2025-04-16T02%3A35%3A54Z&amp;sp=r&amp;sv=2024-08-04&amp;sr=b&amp;scid=a9192f43-8ddb-513f-bf4e-b3cd4c06eda3&amp;skoid=a3336399-497e-45e5-8f28-4b88ecca3d1f&amp;sktid=a48cca56-e6da-484e-a814-9c849652bcb3&amp;skt=2025-04-15T19%3A19%3A40Z&amp;ske=2025-04-16T19%3A19%3A40Z&amp;sks=b&amp;skv=2024-08-04&amp;sig=FSZo45/5xk7yK0d3kWueoMdJyAEPw48RsIsgw%2BubnAI%3D" \* MERGEFORMATINET </w:instrText>
            </w:r>
            <w:r>
              <w:fldChar w:fldCharType="separate"/>
            </w:r>
            <w:r>
              <w:fldChar w:fldCharType="end"/>
            </w:r>
          </w:p>
          <w:p w14:paraId="70C5EEA1" w14:textId="688EAE7A" w:rsidR="008F25BE" w:rsidRDefault="008F25BE" w:rsidP="000B7446">
            <w:pPr>
              <w:pStyle w:val="Heading1"/>
            </w:pPr>
          </w:p>
          <w:p w14:paraId="36DE28EE" w14:textId="7B806D17" w:rsidR="008F25BE" w:rsidRDefault="008F25BE" w:rsidP="000B7446">
            <w:pPr>
              <w:pStyle w:val="Heading1"/>
            </w:pPr>
          </w:p>
          <w:p w14:paraId="1E710138" w14:textId="0A7D5B16" w:rsidR="008F25BE" w:rsidRDefault="008F25BE" w:rsidP="000B7446">
            <w:pPr>
              <w:pStyle w:val="Heading1"/>
            </w:pPr>
          </w:p>
          <w:p w14:paraId="265A721A" w14:textId="3DC6D02B" w:rsidR="008F25BE" w:rsidRDefault="008F25BE" w:rsidP="000B7446">
            <w:pPr>
              <w:pStyle w:val="Heading1"/>
            </w:pPr>
          </w:p>
          <w:p w14:paraId="5A678D36" w14:textId="77777777" w:rsidR="008F25BE" w:rsidRDefault="008F25BE" w:rsidP="000B7446">
            <w:pPr>
              <w:pStyle w:val="Heading1"/>
            </w:pPr>
          </w:p>
          <w:p w14:paraId="322DF66A" w14:textId="77777777" w:rsidR="008F25BE" w:rsidRDefault="008F25BE" w:rsidP="000B7446">
            <w:pPr>
              <w:pStyle w:val="Heading1"/>
            </w:pPr>
          </w:p>
          <w:p w14:paraId="14F8F319" w14:textId="77777777" w:rsidR="008F25BE" w:rsidRDefault="008F25BE" w:rsidP="000B7446">
            <w:pPr>
              <w:pStyle w:val="Heading1"/>
            </w:pPr>
          </w:p>
          <w:p w14:paraId="6FE88000" w14:textId="09272A88" w:rsidR="008F25BE" w:rsidRDefault="008F25BE" w:rsidP="000B7446">
            <w:pPr>
              <w:pStyle w:val="Heading1"/>
            </w:pPr>
          </w:p>
          <w:p w14:paraId="5DA401A0" w14:textId="77777777" w:rsidR="008F25BE" w:rsidRDefault="008F25BE" w:rsidP="000B7446">
            <w:pPr>
              <w:pStyle w:val="Heading1"/>
            </w:pPr>
          </w:p>
          <w:p w14:paraId="47C82C84" w14:textId="77777777" w:rsidR="008F25BE" w:rsidRDefault="008F25BE" w:rsidP="000B7446">
            <w:pPr>
              <w:pStyle w:val="Heading1"/>
            </w:pPr>
          </w:p>
          <w:p w14:paraId="45FCCD25" w14:textId="77777777" w:rsidR="008F25BE" w:rsidRDefault="008F25BE" w:rsidP="000B7446">
            <w:pPr>
              <w:pStyle w:val="Heading1"/>
            </w:pPr>
          </w:p>
          <w:p w14:paraId="33279E06" w14:textId="77777777" w:rsidR="008F25BE" w:rsidRDefault="008F25BE" w:rsidP="000B7446">
            <w:pPr>
              <w:pStyle w:val="Heading1"/>
            </w:pPr>
          </w:p>
          <w:p w14:paraId="41E386CE" w14:textId="77777777" w:rsidR="008F25BE" w:rsidRDefault="008F25BE" w:rsidP="000B7446">
            <w:pPr>
              <w:pStyle w:val="Heading1"/>
            </w:pPr>
          </w:p>
          <w:p w14:paraId="24DFA40F" w14:textId="77777777" w:rsidR="008F25BE" w:rsidRDefault="008F25BE" w:rsidP="000B7446">
            <w:pPr>
              <w:pStyle w:val="Heading1"/>
            </w:pPr>
          </w:p>
          <w:p w14:paraId="164F6014" w14:textId="77777777" w:rsidR="008F25BE" w:rsidRDefault="008F25BE" w:rsidP="000B7446">
            <w:pPr>
              <w:pStyle w:val="Heading1"/>
            </w:pPr>
          </w:p>
          <w:p w14:paraId="046F7E32" w14:textId="77777777" w:rsidR="008F25BE" w:rsidRDefault="008F25BE" w:rsidP="000B7446">
            <w:pPr>
              <w:pStyle w:val="Heading1"/>
            </w:pPr>
          </w:p>
          <w:p w14:paraId="40060C98" w14:textId="77777777" w:rsidR="008F25BE" w:rsidRDefault="008F25BE" w:rsidP="000B7446">
            <w:pPr>
              <w:pStyle w:val="Heading1"/>
            </w:pPr>
          </w:p>
          <w:p w14:paraId="6E8DD09F" w14:textId="77777777" w:rsidR="008F25BE" w:rsidRDefault="008F25BE" w:rsidP="000B7446">
            <w:pPr>
              <w:pStyle w:val="Heading1"/>
            </w:pPr>
          </w:p>
          <w:p w14:paraId="1CF561B0" w14:textId="77777777" w:rsidR="008F25BE" w:rsidRDefault="008F25BE" w:rsidP="000B7446">
            <w:pPr>
              <w:pStyle w:val="Heading1"/>
            </w:pPr>
          </w:p>
          <w:p w14:paraId="0DED3011" w14:textId="77777777" w:rsidR="008F25BE" w:rsidRDefault="008F25BE" w:rsidP="000B7446">
            <w:pPr>
              <w:pStyle w:val="Heading1"/>
            </w:pPr>
          </w:p>
          <w:p w14:paraId="63678448" w14:textId="0D4712DF" w:rsidR="008F25BE" w:rsidRPr="00825C42" w:rsidRDefault="008F25BE" w:rsidP="000B7446">
            <w:pPr>
              <w:pStyle w:val="Heading1"/>
            </w:pPr>
          </w:p>
        </w:tc>
      </w:tr>
      <w:tr w:rsidR="00D9475A" w14:paraId="06F741C0" w14:textId="77777777" w:rsidTr="00084F70">
        <w:trPr>
          <w:trHeight w:hRule="exact" w:val="216"/>
        </w:trPr>
        <w:tc>
          <w:tcPr>
            <w:tcW w:w="14206" w:type="dxa"/>
            <w:gridSpan w:val="4"/>
            <w:tcBorders>
              <w:top w:val="single" w:sz="18" w:space="0" w:color="FEDE00" w:themeColor="accent2"/>
            </w:tcBorders>
          </w:tcPr>
          <w:p w14:paraId="6E928B4F" w14:textId="7F4323FE" w:rsidR="00D9475A" w:rsidRPr="00E219DC" w:rsidRDefault="00D9475A" w:rsidP="000B7446"/>
        </w:tc>
      </w:tr>
      <w:tr w:rsidR="00323804" w:rsidRPr="00825C42" w14:paraId="189BF54C" w14:textId="77777777" w:rsidTr="00B36655">
        <w:trPr>
          <w:trHeight w:val="720"/>
        </w:trPr>
        <w:tc>
          <w:tcPr>
            <w:tcW w:w="14206" w:type="dxa"/>
            <w:gridSpan w:val="4"/>
            <w:tcBorders>
              <w:bottom w:val="single" w:sz="18" w:space="0" w:color="FEDE00" w:themeColor="accent2"/>
            </w:tcBorders>
            <w:vAlign w:val="bottom"/>
          </w:tcPr>
          <w:p w14:paraId="72E00E92" w14:textId="7378311A" w:rsidR="00323804" w:rsidRPr="00825C42" w:rsidRDefault="00323804" w:rsidP="00323804">
            <w:pPr>
              <w:pStyle w:val="Heading1"/>
            </w:pPr>
            <w:r>
              <w:t>ACCOMODATIONS:</w:t>
            </w:r>
          </w:p>
        </w:tc>
      </w:tr>
      <w:tr w:rsidR="00323804" w:rsidRPr="00E219DC" w14:paraId="47F09144" w14:textId="77777777" w:rsidTr="00B36655">
        <w:trPr>
          <w:trHeight w:hRule="exact" w:val="216"/>
        </w:trPr>
        <w:tc>
          <w:tcPr>
            <w:tcW w:w="14206" w:type="dxa"/>
            <w:gridSpan w:val="4"/>
            <w:tcBorders>
              <w:top w:val="single" w:sz="18" w:space="0" w:color="FEDE00" w:themeColor="accent2"/>
            </w:tcBorders>
          </w:tcPr>
          <w:p w14:paraId="321E1AA2" w14:textId="5EC99B24" w:rsidR="00323804" w:rsidRPr="00E219DC" w:rsidRDefault="00323804" w:rsidP="00323804"/>
        </w:tc>
      </w:tr>
      <w:tr w:rsidR="00A37875" w14:paraId="68312271" w14:textId="77777777" w:rsidTr="00084F70">
        <w:trPr>
          <w:trHeight w:val="720"/>
        </w:trPr>
        <w:tc>
          <w:tcPr>
            <w:tcW w:w="14206" w:type="dxa"/>
            <w:gridSpan w:val="4"/>
            <w:tcBorders>
              <w:bottom w:val="single" w:sz="18" w:space="0" w:color="FEDE00" w:themeColor="accent2"/>
            </w:tcBorders>
            <w:vAlign w:val="bottom"/>
          </w:tcPr>
          <w:p w14:paraId="57E272AF" w14:textId="4E97A3AC" w:rsidR="00A37875" w:rsidRDefault="00A37875" w:rsidP="00A37875">
            <w:r>
              <w:t xml:space="preserve">- </w:t>
            </w:r>
            <w:r>
              <w:t>Although I did not have</w:t>
            </w:r>
            <w:r w:rsidR="004F075E">
              <w:t xml:space="preserve"> any</w:t>
            </w:r>
            <w:r>
              <w:t xml:space="preserve"> ELL</w:t>
            </w:r>
            <w:r w:rsidR="004F075E">
              <w:t xml:space="preserve"> students</w:t>
            </w:r>
            <w:r>
              <w:t>, I did have one student who receives extra time on tests and assignments.</w:t>
            </w:r>
          </w:p>
          <w:p w14:paraId="1D27D119" w14:textId="77777777" w:rsidR="004F075E" w:rsidRDefault="00A37875" w:rsidP="00A37875">
            <w:r>
              <w:t xml:space="preserve"> Unfortunately, this student was not present on the day of the pretest, so they were not able to </w:t>
            </w:r>
            <w:r w:rsidR="004F075E">
              <w:t>complete</w:t>
            </w:r>
            <w:r>
              <w:t xml:space="preserve"> it. However, this student did </w:t>
            </w:r>
          </w:p>
          <w:p w14:paraId="20C44596" w14:textId="6D504817" w:rsidR="00A37875" w:rsidRDefault="004F075E" w:rsidP="004F075E">
            <w:r>
              <w:t xml:space="preserve"> </w:t>
            </w:r>
            <w:r w:rsidR="00A37875">
              <w:t>participate in</w:t>
            </w:r>
            <w:r>
              <w:t xml:space="preserve"> </w:t>
            </w:r>
            <w:r w:rsidR="00A37875">
              <w:t xml:space="preserve">the </w:t>
            </w:r>
            <w:r>
              <w:t xml:space="preserve">3 corresponding </w:t>
            </w:r>
            <w:r w:rsidR="00A37875">
              <w:t>l</w:t>
            </w:r>
            <w:r>
              <w:t>essons and would have been permitted to receive extra time on the worksheets if needed</w:t>
            </w:r>
            <w:r w:rsidR="002027EE">
              <w:t>.</w:t>
            </w:r>
          </w:p>
          <w:p w14:paraId="4D8CCC6D" w14:textId="77777777" w:rsidR="00A37875" w:rsidRDefault="00A37875" w:rsidP="00A37875">
            <w:pPr>
              <w:pStyle w:val="Heading1"/>
            </w:pPr>
          </w:p>
          <w:p w14:paraId="6A876B6D" w14:textId="425250EB" w:rsidR="00A37875" w:rsidRPr="00825C42" w:rsidRDefault="004F075E" w:rsidP="00A37875">
            <w:pPr>
              <w:pStyle w:val="Heading1"/>
            </w:pPr>
            <w:r>
              <w:t>ANa</w:t>
            </w:r>
            <w:r w:rsidR="00F96698">
              <w:t>ly</w:t>
            </w:r>
            <w:r>
              <w:t>sis:</w:t>
            </w:r>
          </w:p>
        </w:tc>
      </w:tr>
      <w:tr w:rsidR="00A37875" w14:paraId="5502039E" w14:textId="77777777" w:rsidTr="00084F70">
        <w:trPr>
          <w:trHeight w:hRule="exact" w:val="216"/>
        </w:trPr>
        <w:tc>
          <w:tcPr>
            <w:tcW w:w="14206" w:type="dxa"/>
            <w:gridSpan w:val="4"/>
            <w:tcBorders>
              <w:top w:val="single" w:sz="18" w:space="0" w:color="FEDE00" w:themeColor="accent2"/>
            </w:tcBorders>
          </w:tcPr>
          <w:p w14:paraId="40032DD4" w14:textId="629B6D53" w:rsidR="00A37875" w:rsidRPr="00E219DC" w:rsidRDefault="00A37875" w:rsidP="00A37875"/>
        </w:tc>
      </w:tr>
    </w:tbl>
    <w:p w14:paraId="0F97179B" w14:textId="48361974" w:rsidR="002027EE" w:rsidRDefault="00512A43" w:rsidP="00512A43">
      <w:r>
        <w:t xml:space="preserve">- </w:t>
      </w:r>
      <w:r>
        <w:t xml:space="preserve">I was not at all </w:t>
      </w:r>
      <w:r w:rsidR="002027EE">
        <w:t>surprised</w:t>
      </w:r>
      <w:r>
        <w:t xml:space="preserve"> with the results of t</w:t>
      </w:r>
      <w:r w:rsidR="002027EE">
        <w:t>his</w:t>
      </w:r>
      <w:r>
        <w:t xml:space="preserve"> data</w:t>
      </w:r>
      <w:r w:rsidR="002027EE">
        <w:t>. As I was already aware of the 6</w:t>
      </w:r>
      <w:r w:rsidR="002027EE" w:rsidRPr="002027EE">
        <w:rPr>
          <w:vertAlign w:val="superscript"/>
        </w:rPr>
        <w:t>th</w:t>
      </w:r>
      <w:r w:rsidR="002027EE">
        <w:t xml:space="preserve"> grade chorus’ previous knowledge </w:t>
      </w:r>
      <w:r w:rsidR="002420AC">
        <w:t xml:space="preserve">of </w:t>
      </w:r>
      <w:r w:rsidR="002027EE">
        <w:t xml:space="preserve">solfege and basic music theory, I knew that if I approached the daunting task of aural dictation by introducing a </w:t>
      </w:r>
      <w:r w:rsidR="002420AC">
        <w:t xml:space="preserve">straightforward </w:t>
      </w:r>
      <w:r w:rsidR="002027EE">
        <w:t xml:space="preserve">method, that the students </w:t>
      </w:r>
      <w:r w:rsidR="002420AC">
        <w:t>would</w:t>
      </w:r>
      <w:r w:rsidR="002027EE">
        <w:t xml:space="preserve"> be able to increase their scores even just by</w:t>
      </w:r>
      <w:r w:rsidR="002420AC">
        <w:t xml:space="preserve"> a little bit</w:t>
      </w:r>
      <w:r w:rsidR="002027EE">
        <w:t>. Based on the results of the 13 students who were able to partake in the entire pre-test and post-tes</w:t>
      </w:r>
      <w:r w:rsidR="00C55A6B">
        <w:t>t, they</w:t>
      </w:r>
      <w:r w:rsidR="002027EE">
        <w:t xml:space="preserve"> increased their test score by 10.7%. Although it may not seem to be a large increase, I am</w:t>
      </w:r>
      <w:r w:rsidR="002420AC">
        <w:t xml:space="preserve"> </w:t>
      </w:r>
      <w:r w:rsidR="002027EE">
        <w:t xml:space="preserve">confident that the students </w:t>
      </w:r>
      <w:r w:rsidR="00C55A6B">
        <w:t>now have</w:t>
      </w:r>
      <w:r w:rsidR="002027EE">
        <w:t xml:space="preserve"> a method they can </w:t>
      </w:r>
      <w:r w:rsidR="00623269">
        <w:t>use</w:t>
      </w:r>
      <w:r w:rsidR="002027EE">
        <w:t xml:space="preserve"> to assist in rhythmic</w:t>
      </w:r>
      <w:r w:rsidR="002420AC">
        <w:t xml:space="preserve"> dictation</w:t>
      </w:r>
      <w:r w:rsidR="002027EE">
        <w:t xml:space="preserve">, but most importantly melodic dictation. My main goal of introducing the </w:t>
      </w:r>
      <w:r w:rsidR="002420AC">
        <w:t>relationship</w:t>
      </w:r>
      <w:r w:rsidR="002027EE">
        <w:t xml:space="preserve"> </w:t>
      </w:r>
      <w:r w:rsidR="002420AC">
        <w:t>between</w:t>
      </w:r>
      <w:r w:rsidR="002027EE">
        <w:t xml:space="preserve"> played pitches </w:t>
      </w:r>
      <w:r w:rsidR="00DE1296">
        <w:t>using</w:t>
      </w:r>
      <w:r w:rsidR="002027EE">
        <w:t xml:space="preserve"> solfege, seemed to have assisted in the learning process. </w:t>
      </w:r>
    </w:p>
    <w:p w14:paraId="40D3C3BE" w14:textId="328C5850" w:rsidR="002027EE" w:rsidRDefault="002027EE" w:rsidP="00512A43">
      <w:r>
        <w:t>- I must admit that</w:t>
      </w:r>
      <w:r w:rsidR="00AD4A11">
        <w:t xml:space="preserve"> I hoped the</w:t>
      </w:r>
      <w:r w:rsidR="007A4D47">
        <w:t xml:space="preserve"> post-test average would have been a bit larger of an</w:t>
      </w:r>
      <w:r w:rsidR="00AD4A11">
        <w:t xml:space="preserve"> increas</w:t>
      </w:r>
      <w:r w:rsidR="007A4D47">
        <w:t>e</w:t>
      </w:r>
      <w:r w:rsidR="00AD4A11">
        <w:t>.</w:t>
      </w:r>
      <w:r>
        <w:t xml:space="preserve"> I wish I would have taught the lessons within a smaller time frame</w:t>
      </w:r>
      <w:r w:rsidR="00AD4A11">
        <w:t xml:space="preserve">, which may have resulted in a higher percentage increase. If I were to execute this task again, I would aim to teach the lessons in a closer time </w:t>
      </w:r>
      <w:r w:rsidR="007A4D47">
        <w:t xml:space="preserve">frame </w:t>
      </w:r>
      <w:r w:rsidR="00442485">
        <w:t xml:space="preserve">so </w:t>
      </w:r>
      <w:r w:rsidR="00AD4A11">
        <w:t xml:space="preserve">that the </w:t>
      </w:r>
      <w:r w:rsidR="001F52C4">
        <w:t xml:space="preserve">steps and method I taught would be </w:t>
      </w:r>
      <w:r w:rsidR="005C570F">
        <w:t>fresher</w:t>
      </w:r>
      <w:r w:rsidR="001F52C4">
        <w:t xml:space="preserve"> for the students.</w:t>
      </w:r>
    </w:p>
    <w:tbl>
      <w:tblPr>
        <w:tblpPr w:leftFromText="180" w:rightFromText="180" w:vertAnchor="text" w:tblpX="-180" w:tblpY="1"/>
        <w:tblOverlap w:val="never"/>
        <w:tblW w:w="6166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206"/>
      </w:tblGrid>
      <w:tr w:rsidR="00937900" w:rsidRPr="00825C42" w14:paraId="4D7888DC" w14:textId="77777777" w:rsidTr="004F075E">
        <w:trPr>
          <w:trHeight w:val="900"/>
        </w:trPr>
        <w:tc>
          <w:tcPr>
            <w:tcW w:w="14206" w:type="dxa"/>
            <w:tcBorders>
              <w:bottom w:val="single" w:sz="18" w:space="0" w:color="FEDE00" w:themeColor="accent2"/>
            </w:tcBorders>
            <w:vAlign w:val="bottom"/>
          </w:tcPr>
          <w:p w14:paraId="5266D14E" w14:textId="3F7F59F1" w:rsidR="00937900" w:rsidRPr="00825C42" w:rsidRDefault="00A51655" w:rsidP="00B36655">
            <w:pPr>
              <w:pStyle w:val="Heading1"/>
            </w:pPr>
            <w:r>
              <w:t>IMPACT ON</w:t>
            </w:r>
            <w:r w:rsidR="00937900">
              <w:t xml:space="preserve"> </w:t>
            </w:r>
            <w:r w:rsidR="004F075E">
              <w:t>student learning</w:t>
            </w:r>
            <w:r w:rsidR="00937900">
              <w:t>:</w:t>
            </w:r>
          </w:p>
        </w:tc>
      </w:tr>
      <w:tr w:rsidR="00937900" w:rsidRPr="00E219DC" w14:paraId="0DE2F668" w14:textId="77777777" w:rsidTr="00B36655">
        <w:trPr>
          <w:trHeight w:hRule="exact" w:val="216"/>
        </w:trPr>
        <w:tc>
          <w:tcPr>
            <w:tcW w:w="14206" w:type="dxa"/>
            <w:tcBorders>
              <w:top w:val="single" w:sz="18" w:space="0" w:color="FEDE00" w:themeColor="accent2"/>
            </w:tcBorders>
          </w:tcPr>
          <w:p w14:paraId="6836ADF8" w14:textId="2AB99A34" w:rsidR="00937900" w:rsidRDefault="00937900" w:rsidP="001F52C4"/>
          <w:p w14:paraId="3231871B" w14:textId="77777777" w:rsidR="001F52C4" w:rsidRDefault="001F52C4" w:rsidP="001F52C4"/>
          <w:p w14:paraId="21318BE1" w14:textId="77777777" w:rsidR="001F52C4" w:rsidRDefault="001F52C4" w:rsidP="001F52C4"/>
          <w:p w14:paraId="3BE81D26" w14:textId="77777777" w:rsidR="001F52C4" w:rsidRDefault="001F52C4" w:rsidP="001F52C4"/>
          <w:p w14:paraId="24272C80" w14:textId="3105BAE4" w:rsidR="001F52C4" w:rsidRPr="00E219DC" w:rsidRDefault="001F52C4" w:rsidP="001F52C4">
            <w:pPr>
              <w:pStyle w:val="ListParagraph"/>
              <w:numPr>
                <w:ilvl w:val="0"/>
                <w:numId w:val="26"/>
              </w:numPr>
            </w:pPr>
          </w:p>
        </w:tc>
      </w:tr>
      <w:tr w:rsidR="004F075E" w:rsidRPr="00825C42" w14:paraId="5C7402D9" w14:textId="77777777" w:rsidTr="00B36655">
        <w:trPr>
          <w:trHeight w:val="900"/>
        </w:trPr>
        <w:tc>
          <w:tcPr>
            <w:tcW w:w="14206" w:type="dxa"/>
            <w:tcBorders>
              <w:bottom w:val="single" w:sz="18" w:space="0" w:color="FEDE00" w:themeColor="accent2"/>
            </w:tcBorders>
            <w:vAlign w:val="bottom"/>
          </w:tcPr>
          <w:tbl>
            <w:tblPr>
              <w:tblpPr w:leftFromText="180" w:rightFromText="180" w:vertAnchor="text" w:tblpX="-180" w:tblpY="1"/>
              <w:tblOverlap w:val="never"/>
              <w:tblW w:w="6166" w:type="pct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  <w:tblDescription w:val="Header layout table"/>
            </w:tblPr>
            <w:tblGrid>
              <w:gridCol w:w="17519"/>
            </w:tblGrid>
            <w:tr w:rsidR="006432C7" w14:paraId="49002195" w14:textId="77777777" w:rsidTr="00B36655">
              <w:trPr>
                <w:trHeight w:hRule="exact" w:val="216"/>
              </w:trPr>
              <w:tc>
                <w:tcPr>
                  <w:tcW w:w="14206" w:type="dxa"/>
                  <w:tcBorders>
                    <w:top w:val="single" w:sz="18" w:space="0" w:color="FEDE00" w:themeColor="accent2"/>
                  </w:tcBorders>
                </w:tcPr>
                <w:p w14:paraId="56A9BE8E" w14:textId="77777777" w:rsidR="006432C7" w:rsidRPr="00E219DC" w:rsidRDefault="006432C7" w:rsidP="006432C7"/>
              </w:tc>
            </w:tr>
          </w:tbl>
          <w:p w14:paraId="0B17138C" w14:textId="77777777" w:rsidR="005600CC" w:rsidRDefault="006432C7" w:rsidP="005C570F">
            <w:r>
              <w:t xml:space="preserve">- I </w:t>
            </w:r>
            <w:r w:rsidR="005C570F">
              <w:t xml:space="preserve">believe that although my impact on student learning may appear small on a data sheet, I believe that it was still significant. </w:t>
            </w:r>
            <w:proofErr w:type="gramStart"/>
            <w:r w:rsidR="005C570F">
              <w:t>A</w:t>
            </w:r>
            <w:r w:rsidR="005600CC">
              <w:t>ll of</w:t>
            </w:r>
            <w:proofErr w:type="gramEnd"/>
            <w:r w:rsidR="005600CC">
              <w:t xml:space="preserve"> the</w:t>
            </w:r>
          </w:p>
          <w:p w14:paraId="5503BC73" w14:textId="0F36DB79" w:rsidR="005C570F" w:rsidRDefault="005600CC" w:rsidP="005C570F">
            <w:r>
              <w:t xml:space="preserve"> l</w:t>
            </w:r>
            <w:r w:rsidR="005C570F">
              <w:t xml:space="preserve">essons I created involved interactive informal and formal assessments to </w:t>
            </w:r>
            <w:r w:rsidR="00475C10">
              <w:t>allow</w:t>
            </w:r>
            <w:r w:rsidR="005C570F">
              <w:t xml:space="preserve"> me</w:t>
            </w:r>
            <w:r w:rsidR="00121D1F">
              <w:t xml:space="preserve"> to</w:t>
            </w:r>
            <w:r w:rsidR="005C570F">
              <w:t xml:space="preserve"> track individual progress of student learning. </w:t>
            </w:r>
          </w:p>
          <w:p w14:paraId="2A3BC5E6" w14:textId="77777777" w:rsidR="000042ED" w:rsidRDefault="005C570F" w:rsidP="005C570F">
            <w:r>
              <w:t>Although the 6</w:t>
            </w:r>
            <w:r w:rsidRPr="005C570F">
              <w:rPr>
                <w:vertAlign w:val="superscript"/>
              </w:rPr>
              <w:t>th</w:t>
            </w:r>
            <w:r>
              <w:t xml:space="preserve"> grade chorus is part of a feeder music program, there are quite a few of the students in the class that do not </w:t>
            </w:r>
            <w:r w:rsidR="00CA7211">
              <w:t>possess</w:t>
            </w:r>
            <w:r>
              <w:t xml:space="preserve"> formal </w:t>
            </w:r>
          </w:p>
          <w:p w14:paraId="5FFDD4AA" w14:textId="14B67AD4" w:rsidR="00666409" w:rsidRDefault="000042ED" w:rsidP="005C570F">
            <w:r>
              <w:t>m</w:t>
            </w:r>
            <w:r w:rsidR="005C570F">
              <w:t>usic</w:t>
            </w:r>
            <w:r>
              <w:t xml:space="preserve"> </w:t>
            </w:r>
            <w:r w:rsidR="005C570F">
              <w:t xml:space="preserve">theory knowledge. I thoroughly enjoyed getting to work one-on-one with a few of the students and watch their progress, as well as </w:t>
            </w:r>
          </w:p>
          <w:p w14:paraId="6B4176F1" w14:textId="77777777" w:rsidR="00666409" w:rsidRDefault="005C570F" w:rsidP="005C570F">
            <w:r>
              <w:t xml:space="preserve"> </w:t>
            </w:r>
            <w:r w:rsidR="00666409">
              <w:t xml:space="preserve">celebrating their </w:t>
            </w:r>
            <w:r>
              <w:t xml:space="preserve">small victories. </w:t>
            </w:r>
            <w:r w:rsidR="00666409">
              <w:t>Watching</w:t>
            </w:r>
            <w:r>
              <w:t xml:space="preserve"> students that </w:t>
            </w:r>
            <w:r w:rsidR="00666409">
              <w:t>appeared</w:t>
            </w:r>
            <w:r>
              <w:t xml:space="preserve"> lost and overwhelmed on the pre-test day, developed a little more confidence</w:t>
            </w:r>
          </w:p>
          <w:p w14:paraId="5798718A" w14:textId="77777777" w:rsidR="008A7E14" w:rsidRDefault="005C570F" w:rsidP="005C570F">
            <w:r>
              <w:t xml:space="preserve"> on the day of the </w:t>
            </w:r>
            <w:r w:rsidR="00F7677C">
              <w:t>post</w:t>
            </w:r>
            <w:r w:rsidR="008A7E14">
              <w:t>-</w:t>
            </w:r>
            <w:r w:rsidR="00F7677C">
              <w:t>test</w:t>
            </w:r>
            <w:r>
              <w:t>.</w:t>
            </w:r>
            <w:r w:rsidR="00666409">
              <w:t xml:space="preserve"> </w:t>
            </w:r>
            <w:r>
              <w:t>I could tell by the demeanor and energy of the classroom</w:t>
            </w:r>
            <w:r w:rsidR="008A7E14">
              <w:t xml:space="preserve"> on the post-test day</w:t>
            </w:r>
            <w:r>
              <w:t xml:space="preserve"> that the students seemed to </w:t>
            </w:r>
          </w:p>
          <w:p w14:paraId="059D6384" w14:textId="77777777" w:rsidR="008A7E14" w:rsidRDefault="005C570F" w:rsidP="005C570F">
            <w:r>
              <w:t>recognize these types of</w:t>
            </w:r>
            <w:r w:rsidR="008A7E14">
              <w:t xml:space="preserve"> </w:t>
            </w:r>
            <w:r>
              <w:t xml:space="preserve">exercises and how to approach them. In the end, I never sought perfection, but I just wanted the students to start to </w:t>
            </w:r>
          </w:p>
          <w:p w14:paraId="5D079253" w14:textId="691CC536" w:rsidR="006432C7" w:rsidRDefault="005C570F" w:rsidP="006B6946">
            <w:r>
              <w:t>implement my method to</w:t>
            </w:r>
            <w:r w:rsidR="008A7E14">
              <w:t xml:space="preserve"> </w:t>
            </w:r>
            <w:r>
              <w:t>simplify the</w:t>
            </w:r>
            <w:r w:rsidR="00666409">
              <w:t xml:space="preserve"> </w:t>
            </w:r>
            <w:r>
              <w:t xml:space="preserve">complexity of aural dictation. And therefore, I believe I achieved that based on the students’ </w:t>
            </w:r>
            <w:r w:rsidR="00C6562C">
              <w:t>progress</w:t>
            </w:r>
          </w:p>
          <w:p w14:paraId="14715FC7" w14:textId="51A3A4D7" w:rsidR="004F075E" w:rsidRPr="00825C42" w:rsidRDefault="00721427" w:rsidP="00B36655">
            <w:pPr>
              <w:pStyle w:val="Heading1"/>
            </w:pPr>
            <w:r>
              <w:lastRenderedPageBreak/>
              <w:t>influence</w:t>
            </w:r>
            <w:r w:rsidR="004F075E">
              <w:t xml:space="preserve"> ON </w:t>
            </w:r>
            <w:r w:rsidR="004F075E">
              <w:t>future teaching</w:t>
            </w:r>
            <w:r w:rsidR="006B6946">
              <w:t>:</w:t>
            </w:r>
          </w:p>
        </w:tc>
      </w:tr>
      <w:tr w:rsidR="004F075E" w:rsidRPr="00E219DC" w14:paraId="73A9332F" w14:textId="77777777" w:rsidTr="00B36655">
        <w:trPr>
          <w:trHeight w:hRule="exact" w:val="216"/>
        </w:trPr>
        <w:tc>
          <w:tcPr>
            <w:tcW w:w="14206" w:type="dxa"/>
            <w:tcBorders>
              <w:top w:val="single" w:sz="18" w:space="0" w:color="FEDE00" w:themeColor="accent2"/>
            </w:tcBorders>
          </w:tcPr>
          <w:p w14:paraId="699E2974" w14:textId="77777777" w:rsidR="004F075E" w:rsidRPr="00E219DC" w:rsidRDefault="004F075E" w:rsidP="00B36655"/>
        </w:tc>
      </w:tr>
    </w:tbl>
    <w:p w14:paraId="640A73AB" w14:textId="22AA4F28" w:rsidR="001A7B06" w:rsidRDefault="00CA7211" w:rsidP="00CA7211">
      <w:r>
        <w:t>-</w:t>
      </w:r>
      <w:r w:rsidR="00F7677C">
        <w:t>This project</w:t>
      </w:r>
      <w:r w:rsidR="006464CE">
        <w:t xml:space="preserve"> </w:t>
      </w:r>
      <w:r w:rsidR="00133998">
        <w:t xml:space="preserve">pushed </w:t>
      </w:r>
      <w:r w:rsidR="00EA0CEB">
        <w:t>me</w:t>
      </w:r>
      <w:r w:rsidR="00133998">
        <w:t xml:space="preserve"> to think outside the box </w:t>
      </w:r>
      <w:proofErr w:type="gramStart"/>
      <w:r>
        <w:t xml:space="preserve">in order </w:t>
      </w:r>
      <w:r w:rsidR="00133998">
        <w:t>to</w:t>
      </w:r>
      <w:proofErr w:type="gramEnd"/>
      <w:r w:rsidR="00133998">
        <w:t xml:space="preserve"> achieve </w:t>
      </w:r>
      <w:r>
        <w:t>my</w:t>
      </w:r>
      <w:r w:rsidR="00133998">
        <w:t xml:space="preserve"> goal</w:t>
      </w:r>
      <w:r>
        <w:t xml:space="preserve"> of inventing a method to teach aural dictation to a 6</w:t>
      </w:r>
      <w:r w:rsidRPr="00CA7211">
        <w:rPr>
          <w:vertAlign w:val="superscript"/>
        </w:rPr>
        <w:t>th</w:t>
      </w:r>
      <w:r>
        <w:t xml:space="preserve"> grade </w:t>
      </w:r>
      <w:r w:rsidR="00EA0CEB">
        <w:t xml:space="preserve">chorus </w:t>
      </w:r>
      <w:r>
        <w:t>class. I am proud of the strategy I created</w:t>
      </w:r>
      <w:r w:rsidR="00EA0CEB">
        <w:t xml:space="preserve">, and that it </w:t>
      </w:r>
      <w:r>
        <w:t xml:space="preserve">has the potential to be furthered developed into an even stronger sequence of lessons.  </w:t>
      </w:r>
      <w:r w:rsidR="006A1A2A">
        <w:t xml:space="preserve">I </w:t>
      </w:r>
      <w:r>
        <w:t xml:space="preserve">believe that </w:t>
      </w:r>
      <w:r w:rsidR="006A1A2A">
        <w:t>these</w:t>
      </w:r>
      <w:r>
        <w:t xml:space="preserve"> results provided a foundation</w:t>
      </w:r>
      <w:r w:rsidR="006A1A2A">
        <w:t xml:space="preserve"> for me</w:t>
      </w:r>
      <w:r>
        <w:t xml:space="preserve"> to </w:t>
      </w:r>
      <w:r w:rsidR="006A1A2A">
        <w:t xml:space="preserve">eventually </w:t>
      </w:r>
      <w:r>
        <w:t xml:space="preserve">create a larger series of lessons in the future. I quickly realized </w:t>
      </w:r>
      <w:r w:rsidR="006A1A2A">
        <w:t>what</w:t>
      </w:r>
      <w:r>
        <w:t xml:space="preserve"> was effective in my lessons, and</w:t>
      </w:r>
      <w:r w:rsidR="00EA0CEB">
        <w:t xml:space="preserve"> what other instructional details </w:t>
      </w:r>
      <w:r>
        <w:t xml:space="preserve">I could have implemented </w:t>
      </w:r>
      <w:r w:rsidR="009B5833">
        <w:t xml:space="preserve">to create even </w:t>
      </w:r>
      <w:r w:rsidR="006A1A2A">
        <w:t>more engaging</w:t>
      </w:r>
      <w:r>
        <w:t xml:space="preserve"> support </w:t>
      </w:r>
      <w:r w:rsidR="006A1A2A">
        <w:t xml:space="preserve">for </w:t>
      </w:r>
      <w:r>
        <w:t xml:space="preserve">student learning. </w:t>
      </w:r>
      <w:r w:rsidR="006A1A2A">
        <w:t>However, a</w:t>
      </w:r>
      <w:r>
        <w:t xml:space="preserve">s previously mentioned, I could not be more grateful to watch a group of students boost their confidence </w:t>
      </w:r>
      <w:r w:rsidR="006A1A2A">
        <w:t>while</w:t>
      </w:r>
      <w:r>
        <w:t xml:space="preserve"> learning a college level music theory concept. I will never forget the reactions I received on the day of the pre</w:t>
      </w:r>
      <w:r w:rsidR="009B5833">
        <w:t>-</w:t>
      </w:r>
      <w:r>
        <w:t xml:space="preserve">test in comparison to the reactions on the post-test day. </w:t>
      </w:r>
      <w:r w:rsidR="006A1A2A">
        <w:t xml:space="preserve">Knowing that I </w:t>
      </w:r>
      <w:r w:rsidR="009B5833">
        <w:t>have a</w:t>
      </w:r>
      <w:r w:rsidR="006A1A2A">
        <w:t>t least made some sort of impact on student learning during this process</w:t>
      </w:r>
      <w:r w:rsidR="009B5833">
        <w:t xml:space="preserve">, </w:t>
      </w:r>
      <w:r w:rsidR="006A1A2A">
        <w:t>allows me to view this experience as successful. I am very grateful to have utilize</w:t>
      </w:r>
      <w:r w:rsidR="00B833DA">
        <w:t>d</w:t>
      </w:r>
      <w:r w:rsidR="006A1A2A">
        <w:t xml:space="preserve"> this experience to jumpstart and enhance my teaching in a classroom of my own. </w:t>
      </w:r>
    </w:p>
    <w:sectPr w:rsidR="001A7B06" w:rsidSect="00D73C14">
      <w:pgSz w:w="12240" w:h="15840" w:code="1"/>
      <w:pgMar w:top="360" w:right="360" w:bottom="0" w:left="36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283018" w14:textId="77777777" w:rsidR="00FA4012" w:rsidRDefault="00FA4012" w:rsidP="00E02929">
      <w:pPr>
        <w:spacing w:after="0"/>
      </w:pPr>
      <w:r>
        <w:separator/>
      </w:r>
    </w:p>
    <w:p w14:paraId="36C9B560" w14:textId="77777777" w:rsidR="00FA4012" w:rsidRDefault="00FA4012"/>
  </w:endnote>
  <w:endnote w:type="continuationSeparator" w:id="0">
    <w:p w14:paraId="7A709614" w14:textId="77777777" w:rsidR="00FA4012" w:rsidRDefault="00FA4012" w:rsidP="00E02929">
      <w:pPr>
        <w:spacing w:after="0"/>
      </w:pPr>
      <w:r>
        <w:continuationSeparator/>
      </w:r>
    </w:p>
    <w:p w14:paraId="4C3A7620" w14:textId="77777777" w:rsidR="00FA4012" w:rsidRDefault="00FA40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13941F" w14:textId="77777777" w:rsidR="00FA4012" w:rsidRDefault="00FA4012" w:rsidP="00E02929">
      <w:pPr>
        <w:spacing w:after="0"/>
      </w:pPr>
      <w:r>
        <w:separator/>
      </w:r>
    </w:p>
    <w:p w14:paraId="412623DB" w14:textId="77777777" w:rsidR="00FA4012" w:rsidRDefault="00FA4012"/>
  </w:footnote>
  <w:footnote w:type="continuationSeparator" w:id="0">
    <w:p w14:paraId="2E1CF1E2" w14:textId="77777777" w:rsidR="00FA4012" w:rsidRDefault="00FA4012" w:rsidP="00E02929">
      <w:pPr>
        <w:spacing w:after="0"/>
      </w:pPr>
      <w:r>
        <w:continuationSeparator/>
      </w:r>
    </w:p>
    <w:p w14:paraId="2778368E" w14:textId="77777777" w:rsidR="00FA4012" w:rsidRDefault="00FA401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91C573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716E47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B822B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C16B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8"/>
    <w:multiLevelType w:val="singleLevel"/>
    <w:tmpl w:val="264ED7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4E5A9A"/>
    <w:multiLevelType w:val="hybridMultilevel"/>
    <w:tmpl w:val="119E19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BD71BF"/>
    <w:multiLevelType w:val="hybridMultilevel"/>
    <w:tmpl w:val="8BCC89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A23659"/>
    <w:multiLevelType w:val="hybridMultilevel"/>
    <w:tmpl w:val="3482D666"/>
    <w:lvl w:ilvl="0" w:tplc="302465E4">
      <w:start w:val="16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2E3CB6"/>
    <w:multiLevelType w:val="hybridMultilevel"/>
    <w:tmpl w:val="B81A3182"/>
    <w:lvl w:ilvl="0" w:tplc="4132892A">
      <w:start w:val="16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2E390A"/>
    <w:multiLevelType w:val="hybridMultilevel"/>
    <w:tmpl w:val="E6BE8372"/>
    <w:lvl w:ilvl="0" w:tplc="3C0AC400">
      <w:start w:val="2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6229CB"/>
    <w:multiLevelType w:val="hybridMultilevel"/>
    <w:tmpl w:val="1E1C9B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024DC7"/>
    <w:multiLevelType w:val="hybridMultilevel"/>
    <w:tmpl w:val="6DEA1578"/>
    <w:lvl w:ilvl="0" w:tplc="B524CF4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17D45981"/>
    <w:multiLevelType w:val="hybridMultilevel"/>
    <w:tmpl w:val="975053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727D5"/>
    <w:multiLevelType w:val="hybridMultilevel"/>
    <w:tmpl w:val="70D056FC"/>
    <w:lvl w:ilvl="0" w:tplc="C3DC6740">
      <w:start w:val="2"/>
      <w:numFmt w:val="bullet"/>
      <w:lvlText w:val="-"/>
      <w:lvlJc w:val="left"/>
      <w:pPr>
        <w:ind w:left="780" w:hanging="36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229B5143"/>
    <w:multiLevelType w:val="hybridMultilevel"/>
    <w:tmpl w:val="A01CC6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21683E"/>
    <w:multiLevelType w:val="hybridMultilevel"/>
    <w:tmpl w:val="F2E035AE"/>
    <w:lvl w:ilvl="0" w:tplc="A4D4CFF8">
      <w:start w:val="2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B64225"/>
    <w:multiLevelType w:val="hybridMultilevel"/>
    <w:tmpl w:val="0E6C9A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0E2B54"/>
    <w:multiLevelType w:val="hybridMultilevel"/>
    <w:tmpl w:val="1C901CF0"/>
    <w:lvl w:ilvl="0" w:tplc="A8566F74">
      <w:start w:val="2"/>
      <w:numFmt w:val="bullet"/>
      <w:lvlText w:val="-"/>
      <w:lvlJc w:val="left"/>
      <w:pPr>
        <w:ind w:left="780" w:hanging="36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41581DBA"/>
    <w:multiLevelType w:val="hybridMultilevel"/>
    <w:tmpl w:val="7B169D66"/>
    <w:lvl w:ilvl="0" w:tplc="D24A1D62">
      <w:start w:val="16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9848C0"/>
    <w:multiLevelType w:val="hybridMultilevel"/>
    <w:tmpl w:val="7EAE62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E64108"/>
    <w:multiLevelType w:val="hybridMultilevel"/>
    <w:tmpl w:val="2DCA16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4E2D93"/>
    <w:multiLevelType w:val="hybridMultilevel"/>
    <w:tmpl w:val="3C202680"/>
    <w:lvl w:ilvl="0" w:tplc="3C969994">
      <w:start w:val="16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B05CA2"/>
    <w:multiLevelType w:val="hybridMultilevel"/>
    <w:tmpl w:val="FD3CA7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9015A1"/>
    <w:multiLevelType w:val="hybridMultilevel"/>
    <w:tmpl w:val="037E6144"/>
    <w:lvl w:ilvl="0" w:tplc="C3DC6740">
      <w:start w:val="2"/>
      <w:numFmt w:val="bullet"/>
      <w:lvlText w:val="-"/>
      <w:lvlJc w:val="left"/>
      <w:pPr>
        <w:ind w:left="780" w:hanging="36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D55040"/>
    <w:multiLevelType w:val="hybridMultilevel"/>
    <w:tmpl w:val="94888BB2"/>
    <w:lvl w:ilvl="0" w:tplc="50B6C776">
      <w:start w:val="16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C85CBC"/>
    <w:multiLevelType w:val="hybridMultilevel"/>
    <w:tmpl w:val="EE6058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094F4E"/>
    <w:multiLevelType w:val="hybridMultilevel"/>
    <w:tmpl w:val="5C6643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9639290">
    <w:abstractNumId w:val="4"/>
  </w:num>
  <w:num w:numId="2" w16cid:durableId="1585721135">
    <w:abstractNumId w:val="3"/>
  </w:num>
  <w:num w:numId="3" w16cid:durableId="1576281999">
    <w:abstractNumId w:val="2"/>
  </w:num>
  <w:num w:numId="4" w16cid:durableId="1997684184">
    <w:abstractNumId w:val="1"/>
  </w:num>
  <w:num w:numId="5" w16cid:durableId="1290356320">
    <w:abstractNumId w:val="0"/>
  </w:num>
  <w:num w:numId="6" w16cid:durableId="196703153">
    <w:abstractNumId w:val="26"/>
  </w:num>
  <w:num w:numId="7" w16cid:durableId="207108626">
    <w:abstractNumId w:val="16"/>
  </w:num>
  <w:num w:numId="8" w16cid:durableId="1800956095">
    <w:abstractNumId w:val="19"/>
  </w:num>
  <w:num w:numId="9" w16cid:durableId="1192256981">
    <w:abstractNumId w:val="25"/>
  </w:num>
  <w:num w:numId="10" w16cid:durableId="1794473792">
    <w:abstractNumId w:val="20"/>
  </w:num>
  <w:num w:numId="11" w16cid:durableId="459493239">
    <w:abstractNumId w:val="6"/>
  </w:num>
  <w:num w:numId="12" w16cid:durableId="432940961">
    <w:abstractNumId w:val="5"/>
  </w:num>
  <w:num w:numId="13" w16cid:durableId="1137337305">
    <w:abstractNumId w:val="11"/>
  </w:num>
  <w:num w:numId="14" w16cid:durableId="623731670">
    <w:abstractNumId w:val="14"/>
  </w:num>
  <w:num w:numId="15" w16cid:durableId="801535132">
    <w:abstractNumId w:val="17"/>
  </w:num>
  <w:num w:numId="16" w16cid:durableId="264114355">
    <w:abstractNumId w:val="15"/>
  </w:num>
  <w:num w:numId="17" w16cid:durableId="1082750964">
    <w:abstractNumId w:val="9"/>
  </w:num>
  <w:num w:numId="18" w16cid:durableId="1150708768">
    <w:abstractNumId w:val="13"/>
  </w:num>
  <w:num w:numId="19" w16cid:durableId="1785223216">
    <w:abstractNumId w:val="22"/>
  </w:num>
  <w:num w:numId="20" w16cid:durableId="404229344">
    <w:abstractNumId w:val="10"/>
  </w:num>
  <w:num w:numId="21" w16cid:durableId="745423124">
    <w:abstractNumId w:val="12"/>
  </w:num>
  <w:num w:numId="22" w16cid:durableId="2093503919">
    <w:abstractNumId w:val="23"/>
  </w:num>
  <w:num w:numId="23" w16cid:durableId="891765834">
    <w:abstractNumId w:val="8"/>
  </w:num>
  <w:num w:numId="24" w16cid:durableId="885481989">
    <w:abstractNumId w:val="24"/>
  </w:num>
  <w:num w:numId="25" w16cid:durableId="697437487">
    <w:abstractNumId w:val="18"/>
  </w:num>
  <w:num w:numId="26" w16cid:durableId="1518889975">
    <w:abstractNumId w:val="21"/>
  </w:num>
  <w:num w:numId="27" w16cid:durableId="12521965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25D"/>
    <w:rsid w:val="00002063"/>
    <w:rsid w:val="00002E34"/>
    <w:rsid w:val="000042ED"/>
    <w:rsid w:val="00012DBE"/>
    <w:rsid w:val="000260A9"/>
    <w:rsid w:val="00046749"/>
    <w:rsid w:val="000557EB"/>
    <w:rsid w:val="00070851"/>
    <w:rsid w:val="00084F70"/>
    <w:rsid w:val="000A0823"/>
    <w:rsid w:val="000A61DC"/>
    <w:rsid w:val="000B4104"/>
    <w:rsid w:val="000B7024"/>
    <w:rsid w:val="000B7446"/>
    <w:rsid w:val="000C215D"/>
    <w:rsid w:val="000C321B"/>
    <w:rsid w:val="00107164"/>
    <w:rsid w:val="00121D1F"/>
    <w:rsid w:val="00131BA5"/>
    <w:rsid w:val="00133998"/>
    <w:rsid w:val="0013652A"/>
    <w:rsid w:val="00145D68"/>
    <w:rsid w:val="00146AF6"/>
    <w:rsid w:val="0016009D"/>
    <w:rsid w:val="00166CFC"/>
    <w:rsid w:val="00172B31"/>
    <w:rsid w:val="00173F12"/>
    <w:rsid w:val="0018091C"/>
    <w:rsid w:val="00181194"/>
    <w:rsid w:val="00187B5F"/>
    <w:rsid w:val="001960E4"/>
    <w:rsid w:val="00196518"/>
    <w:rsid w:val="00196CCA"/>
    <w:rsid w:val="001A58E9"/>
    <w:rsid w:val="001A7B06"/>
    <w:rsid w:val="001B0C6F"/>
    <w:rsid w:val="001E32EA"/>
    <w:rsid w:val="001F0650"/>
    <w:rsid w:val="001F2A91"/>
    <w:rsid w:val="001F31F6"/>
    <w:rsid w:val="001F52C4"/>
    <w:rsid w:val="002027EE"/>
    <w:rsid w:val="0020390E"/>
    <w:rsid w:val="00221ECD"/>
    <w:rsid w:val="00231855"/>
    <w:rsid w:val="002346C9"/>
    <w:rsid w:val="00240B38"/>
    <w:rsid w:val="002420AC"/>
    <w:rsid w:val="00242D7D"/>
    <w:rsid w:val="00251688"/>
    <w:rsid w:val="002517EA"/>
    <w:rsid w:val="00274D9E"/>
    <w:rsid w:val="002804C2"/>
    <w:rsid w:val="00290F0F"/>
    <w:rsid w:val="00292EF3"/>
    <w:rsid w:val="0029418F"/>
    <w:rsid w:val="002A6CDB"/>
    <w:rsid w:val="002B0363"/>
    <w:rsid w:val="002C59A2"/>
    <w:rsid w:val="002E00FE"/>
    <w:rsid w:val="002F3EF0"/>
    <w:rsid w:val="003120E0"/>
    <w:rsid w:val="00321270"/>
    <w:rsid w:val="00321F35"/>
    <w:rsid w:val="00323804"/>
    <w:rsid w:val="00324A74"/>
    <w:rsid w:val="0033460E"/>
    <w:rsid w:val="00336D5A"/>
    <w:rsid w:val="003529D9"/>
    <w:rsid w:val="00356BB9"/>
    <w:rsid w:val="00361874"/>
    <w:rsid w:val="0038652D"/>
    <w:rsid w:val="00386800"/>
    <w:rsid w:val="00392E08"/>
    <w:rsid w:val="00393D6F"/>
    <w:rsid w:val="003A5F0F"/>
    <w:rsid w:val="003C1FC0"/>
    <w:rsid w:val="003C3319"/>
    <w:rsid w:val="003C46A7"/>
    <w:rsid w:val="003C78CB"/>
    <w:rsid w:val="003D6565"/>
    <w:rsid w:val="00403A86"/>
    <w:rsid w:val="0042565B"/>
    <w:rsid w:val="004257E0"/>
    <w:rsid w:val="004335FB"/>
    <w:rsid w:val="00440E2A"/>
    <w:rsid w:val="00442485"/>
    <w:rsid w:val="0044378E"/>
    <w:rsid w:val="004502DA"/>
    <w:rsid w:val="004537C5"/>
    <w:rsid w:val="004645A5"/>
    <w:rsid w:val="00465B79"/>
    <w:rsid w:val="00471356"/>
    <w:rsid w:val="00474312"/>
    <w:rsid w:val="00475C10"/>
    <w:rsid w:val="004856CA"/>
    <w:rsid w:val="00485AFA"/>
    <w:rsid w:val="00495301"/>
    <w:rsid w:val="00495A73"/>
    <w:rsid w:val="004A1C21"/>
    <w:rsid w:val="004A234F"/>
    <w:rsid w:val="004D2E15"/>
    <w:rsid w:val="004F075E"/>
    <w:rsid w:val="00502764"/>
    <w:rsid w:val="00504074"/>
    <w:rsid w:val="00512A43"/>
    <w:rsid w:val="005235FF"/>
    <w:rsid w:val="00535FDE"/>
    <w:rsid w:val="00543513"/>
    <w:rsid w:val="0054641A"/>
    <w:rsid w:val="00554FFA"/>
    <w:rsid w:val="005557AD"/>
    <w:rsid w:val="005600CC"/>
    <w:rsid w:val="005848AD"/>
    <w:rsid w:val="005853ED"/>
    <w:rsid w:val="00587DBA"/>
    <w:rsid w:val="005944C6"/>
    <w:rsid w:val="005A2C96"/>
    <w:rsid w:val="005A49E4"/>
    <w:rsid w:val="005C4039"/>
    <w:rsid w:val="005C570F"/>
    <w:rsid w:val="005F4C34"/>
    <w:rsid w:val="005F61B2"/>
    <w:rsid w:val="00607D89"/>
    <w:rsid w:val="00610040"/>
    <w:rsid w:val="00611C3A"/>
    <w:rsid w:val="00621396"/>
    <w:rsid w:val="00623269"/>
    <w:rsid w:val="00631F6B"/>
    <w:rsid w:val="00642E79"/>
    <w:rsid w:val="006432C7"/>
    <w:rsid w:val="006439EC"/>
    <w:rsid w:val="006464CE"/>
    <w:rsid w:val="00666409"/>
    <w:rsid w:val="00667735"/>
    <w:rsid w:val="006A1A2A"/>
    <w:rsid w:val="006B6946"/>
    <w:rsid w:val="006B7FF7"/>
    <w:rsid w:val="006C042A"/>
    <w:rsid w:val="006C3708"/>
    <w:rsid w:val="006D7E96"/>
    <w:rsid w:val="006E1492"/>
    <w:rsid w:val="006E56F3"/>
    <w:rsid w:val="00704D0D"/>
    <w:rsid w:val="00716722"/>
    <w:rsid w:val="00717354"/>
    <w:rsid w:val="00721427"/>
    <w:rsid w:val="00723158"/>
    <w:rsid w:val="007240C9"/>
    <w:rsid w:val="007455C5"/>
    <w:rsid w:val="007675C4"/>
    <w:rsid w:val="00781081"/>
    <w:rsid w:val="00785B50"/>
    <w:rsid w:val="00791ED5"/>
    <w:rsid w:val="00794F82"/>
    <w:rsid w:val="007A4D47"/>
    <w:rsid w:val="007A565D"/>
    <w:rsid w:val="007B57C2"/>
    <w:rsid w:val="007D251E"/>
    <w:rsid w:val="007E1BFF"/>
    <w:rsid w:val="007E2169"/>
    <w:rsid w:val="008051AE"/>
    <w:rsid w:val="008105F2"/>
    <w:rsid w:val="00813E52"/>
    <w:rsid w:val="0081578A"/>
    <w:rsid w:val="00817D39"/>
    <w:rsid w:val="00820C9D"/>
    <w:rsid w:val="00821794"/>
    <w:rsid w:val="00825C42"/>
    <w:rsid w:val="008411EF"/>
    <w:rsid w:val="00872777"/>
    <w:rsid w:val="008A2200"/>
    <w:rsid w:val="008A7E14"/>
    <w:rsid w:val="008B0783"/>
    <w:rsid w:val="008C65B3"/>
    <w:rsid w:val="008D6DAE"/>
    <w:rsid w:val="008E3A9C"/>
    <w:rsid w:val="008E448C"/>
    <w:rsid w:val="008F25BE"/>
    <w:rsid w:val="008F62F9"/>
    <w:rsid w:val="009077C1"/>
    <w:rsid w:val="00912320"/>
    <w:rsid w:val="00913758"/>
    <w:rsid w:val="00923E5C"/>
    <w:rsid w:val="0093672F"/>
    <w:rsid w:val="00937900"/>
    <w:rsid w:val="0094017D"/>
    <w:rsid w:val="00974E1C"/>
    <w:rsid w:val="009A4794"/>
    <w:rsid w:val="009B4639"/>
    <w:rsid w:val="009B5833"/>
    <w:rsid w:val="009C3F23"/>
    <w:rsid w:val="00A01BF8"/>
    <w:rsid w:val="00A06955"/>
    <w:rsid w:val="00A07BB4"/>
    <w:rsid w:val="00A10CE6"/>
    <w:rsid w:val="00A14DE6"/>
    <w:rsid w:val="00A1749D"/>
    <w:rsid w:val="00A22F77"/>
    <w:rsid w:val="00A269E5"/>
    <w:rsid w:val="00A36711"/>
    <w:rsid w:val="00A37875"/>
    <w:rsid w:val="00A45804"/>
    <w:rsid w:val="00A51655"/>
    <w:rsid w:val="00A517B4"/>
    <w:rsid w:val="00A52F91"/>
    <w:rsid w:val="00A60984"/>
    <w:rsid w:val="00A653DA"/>
    <w:rsid w:val="00A713F4"/>
    <w:rsid w:val="00A77A5D"/>
    <w:rsid w:val="00A822EE"/>
    <w:rsid w:val="00A87814"/>
    <w:rsid w:val="00A91118"/>
    <w:rsid w:val="00A96731"/>
    <w:rsid w:val="00AA224B"/>
    <w:rsid w:val="00AA75E3"/>
    <w:rsid w:val="00AB0D09"/>
    <w:rsid w:val="00AB2FD7"/>
    <w:rsid w:val="00AB739B"/>
    <w:rsid w:val="00AC4030"/>
    <w:rsid w:val="00AD4A11"/>
    <w:rsid w:val="00AF1675"/>
    <w:rsid w:val="00B17713"/>
    <w:rsid w:val="00B31D46"/>
    <w:rsid w:val="00B41BE0"/>
    <w:rsid w:val="00B42B3B"/>
    <w:rsid w:val="00B4584B"/>
    <w:rsid w:val="00B77DAB"/>
    <w:rsid w:val="00B833DA"/>
    <w:rsid w:val="00B83AB0"/>
    <w:rsid w:val="00B90FED"/>
    <w:rsid w:val="00B930CB"/>
    <w:rsid w:val="00B9333F"/>
    <w:rsid w:val="00BA0F5B"/>
    <w:rsid w:val="00BB4CB0"/>
    <w:rsid w:val="00BC4963"/>
    <w:rsid w:val="00BE05B1"/>
    <w:rsid w:val="00BE36A4"/>
    <w:rsid w:val="00BF201C"/>
    <w:rsid w:val="00C12475"/>
    <w:rsid w:val="00C34B4F"/>
    <w:rsid w:val="00C46E64"/>
    <w:rsid w:val="00C503D4"/>
    <w:rsid w:val="00C551F8"/>
    <w:rsid w:val="00C55A6B"/>
    <w:rsid w:val="00C56825"/>
    <w:rsid w:val="00C6562C"/>
    <w:rsid w:val="00C73764"/>
    <w:rsid w:val="00CA1707"/>
    <w:rsid w:val="00CA2C6C"/>
    <w:rsid w:val="00CA3293"/>
    <w:rsid w:val="00CA4D00"/>
    <w:rsid w:val="00CA5660"/>
    <w:rsid w:val="00CA7211"/>
    <w:rsid w:val="00CB0BF9"/>
    <w:rsid w:val="00CB4B76"/>
    <w:rsid w:val="00CC0778"/>
    <w:rsid w:val="00D01918"/>
    <w:rsid w:val="00D05E23"/>
    <w:rsid w:val="00D10951"/>
    <w:rsid w:val="00D11BC5"/>
    <w:rsid w:val="00D432A4"/>
    <w:rsid w:val="00D5018A"/>
    <w:rsid w:val="00D65E93"/>
    <w:rsid w:val="00D73C14"/>
    <w:rsid w:val="00D81145"/>
    <w:rsid w:val="00D873D8"/>
    <w:rsid w:val="00D932CD"/>
    <w:rsid w:val="00D9475A"/>
    <w:rsid w:val="00D9659E"/>
    <w:rsid w:val="00DA3872"/>
    <w:rsid w:val="00DA39D9"/>
    <w:rsid w:val="00DB4B42"/>
    <w:rsid w:val="00DB6653"/>
    <w:rsid w:val="00DC0B39"/>
    <w:rsid w:val="00DD01C2"/>
    <w:rsid w:val="00DE1296"/>
    <w:rsid w:val="00DE1834"/>
    <w:rsid w:val="00DF3922"/>
    <w:rsid w:val="00DF41F2"/>
    <w:rsid w:val="00DF625C"/>
    <w:rsid w:val="00E02929"/>
    <w:rsid w:val="00E06FC8"/>
    <w:rsid w:val="00E16F2B"/>
    <w:rsid w:val="00E219DC"/>
    <w:rsid w:val="00E25C8D"/>
    <w:rsid w:val="00E30731"/>
    <w:rsid w:val="00E34445"/>
    <w:rsid w:val="00E42284"/>
    <w:rsid w:val="00E443B7"/>
    <w:rsid w:val="00E4702E"/>
    <w:rsid w:val="00E6225D"/>
    <w:rsid w:val="00E62C63"/>
    <w:rsid w:val="00E64456"/>
    <w:rsid w:val="00E7072B"/>
    <w:rsid w:val="00E90568"/>
    <w:rsid w:val="00EA0CEB"/>
    <w:rsid w:val="00EA7D5B"/>
    <w:rsid w:val="00EB5A84"/>
    <w:rsid w:val="00EB66BE"/>
    <w:rsid w:val="00EC0CF1"/>
    <w:rsid w:val="00EC1F4E"/>
    <w:rsid w:val="00ED333F"/>
    <w:rsid w:val="00EE3D14"/>
    <w:rsid w:val="00EE4A89"/>
    <w:rsid w:val="00F06320"/>
    <w:rsid w:val="00F0767F"/>
    <w:rsid w:val="00F30471"/>
    <w:rsid w:val="00F4396E"/>
    <w:rsid w:val="00F665AA"/>
    <w:rsid w:val="00F75F5C"/>
    <w:rsid w:val="00F7677C"/>
    <w:rsid w:val="00F853B5"/>
    <w:rsid w:val="00F96698"/>
    <w:rsid w:val="00FA16EA"/>
    <w:rsid w:val="00FA1FE1"/>
    <w:rsid w:val="00FA4012"/>
    <w:rsid w:val="00FD3E75"/>
    <w:rsid w:val="00FE08F3"/>
    <w:rsid w:val="00FF0D00"/>
    <w:rsid w:val="00FF5E9E"/>
    <w:rsid w:val="00FF65A1"/>
    <w:rsid w:val="00FF7EBE"/>
    <w:rsid w:val="0FAB5808"/>
    <w:rsid w:val="1E135F58"/>
    <w:rsid w:val="67345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107B413"/>
  <w15:chartTrackingRefBased/>
  <w15:docId w15:val="{4EEC417B-D980-B64D-8461-0A451E426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595959" w:themeColor="text1" w:themeTint="A6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nhideWhenUsed/>
    <w:qFormat/>
    <w:rsid w:val="00251688"/>
    <w:rPr>
      <w:color w:val="auto"/>
      <w:kern w:val="20"/>
    </w:rPr>
  </w:style>
  <w:style w:type="paragraph" w:styleId="Heading1">
    <w:name w:val="heading 1"/>
    <w:basedOn w:val="Normal"/>
    <w:link w:val="Heading1Char"/>
    <w:uiPriority w:val="2"/>
    <w:qFormat/>
    <w:rsid w:val="001960E4"/>
    <w:pPr>
      <w:spacing w:before="0" w:after="60"/>
      <w:contextualSpacing/>
      <w:outlineLvl w:val="0"/>
    </w:pPr>
    <w:rPr>
      <w:rFonts w:asciiTheme="majorHAnsi" w:eastAsiaTheme="majorEastAsia" w:hAnsiTheme="majorHAnsi" w:cstheme="majorBidi"/>
      <w:b/>
      <w:caps/>
      <w:color w:val="006666" w:themeColor="accent3"/>
      <w:sz w:val="24"/>
      <w:szCs w:val="32"/>
    </w:rPr>
  </w:style>
  <w:style w:type="paragraph" w:styleId="Heading2">
    <w:name w:val="heading 2"/>
    <w:basedOn w:val="Normal"/>
    <w:link w:val="Heading2Char"/>
    <w:uiPriority w:val="3"/>
    <w:unhideWhenUsed/>
    <w:qFormat/>
    <w:rsid w:val="00D9475A"/>
    <w:pPr>
      <w:keepNext/>
      <w:keepLines/>
      <w:spacing w:after="0"/>
      <w:outlineLvl w:val="1"/>
    </w:pPr>
    <w:rPr>
      <w:rFonts w:asciiTheme="majorHAnsi" w:eastAsiaTheme="majorEastAsia" w:hAnsiTheme="majorHAnsi" w:cstheme="majorBidi"/>
      <w:caps/>
      <w:color w:val="FFFFFF" w:themeColor="background1"/>
      <w:szCs w:val="26"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rsid w:val="00C12475"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i/>
      <w:color w:val="654C16" w:themeColor="accent5" w:themeShade="80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C12475"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i/>
      <w:iCs/>
      <w:color w:val="4F4A36" w:themeColor="accent6" w:themeShade="80"/>
      <w:sz w:val="22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C12475"/>
    <w:pPr>
      <w:keepNext/>
      <w:keepLines/>
      <w:spacing w:after="0"/>
      <w:outlineLvl w:val="4"/>
    </w:pPr>
    <w:rPr>
      <w:rFonts w:asciiTheme="majorHAnsi" w:eastAsiaTheme="majorEastAsia" w:hAnsiTheme="majorHAnsi" w:cstheme="majorBidi"/>
      <w:b/>
      <w:color w:val="726FCE" w:themeColor="text2" w:themeTint="80"/>
      <w:sz w:val="22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C12475"/>
    <w:pPr>
      <w:keepNext/>
      <w:keepLines/>
      <w:spacing w:after="0"/>
      <w:outlineLvl w:val="5"/>
    </w:pPr>
    <w:rPr>
      <w:rFonts w:asciiTheme="majorHAnsi" w:eastAsiaTheme="majorEastAsia" w:hAnsiTheme="majorHAnsi" w:cstheme="majorBidi"/>
      <w:color w:val="577188" w:themeColor="accent1" w:themeShade="BF"/>
      <w:sz w:val="22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C12475"/>
    <w:pPr>
      <w:keepNext/>
      <w:keepLines/>
      <w:spacing w:after="0"/>
      <w:outlineLvl w:val="6"/>
    </w:pPr>
    <w:rPr>
      <w:rFonts w:asciiTheme="majorHAnsi" w:eastAsiaTheme="majorEastAsia" w:hAnsiTheme="majorHAnsi" w:cstheme="majorBidi"/>
      <w:iCs/>
      <w:color w:val="404040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C12475"/>
    <w:pPr>
      <w:keepNext/>
      <w:keepLines/>
      <w:spacing w:after="0"/>
      <w:outlineLvl w:val="7"/>
    </w:pPr>
    <w:rPr>
      <w:rFonts w:asciiTheme="majorHAnsi" w:eastAsiaTheme="majorEastAsia" w:hAnsiTheme="majorHAnsi" w:cstheme="majorBidi"/>
      <w:b/>
      <w:i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C12475"/>
    <w:pPr>
      <w:keepNext/>
      <w:keepLines/>
      <w:spacing w:after="0"/>
      <w:outlineLvl w:val="8"/>
    </w:pPr>
    <w:rPr>
      <w:rFonts w:asciiTheme="majorHAnsi" w:eastAsiaTheme="majorEastAsia" w:hAnsiTheme="majorHAnsi" w:cstheme="majorBidi"/>
      <w:i/>
      <w:iCs/>
      <w:color w:val="0D0D0D" w:themeColor="text1" w:themeTint="F2"/>
      <w:sz w:val="22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B90FED"/>
    <w:pPr>
      <w:spacing w:before="400" w:after="160"/>
      <w:contextualSpacing/>
      <w:jc w:val="center"/>
    </w:pPr>
    <w:rPr>
      <w:rFonts w:asciiTheme="majorHAnsi" w:eastAsiaTheme="majorEastAsia" w:hAnsiTheme="majorHAnsi" w:cstheme="majorBidi"/>
      <w:caps/>
      <w:color w:val="006666" w:themeColor="accent3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B90FED"/>
    <w:rPr>
      <w:rFonts w:asciiTheme="majorHAnsi" w:eastAsiaTheme="majorEastAsia" w:hAnsiTheme="majorHAnsi" w:cstheme="majorBidi"/>
      <w:caps/>
      <w:color w:val="006666" w:themeColor="accent3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8E3A9C"/>
    <w:pPr>
      <w:numPr>
        <w:ilvl w:val="1"/>
      </w:numPr>
    </w:pPr>
    <w:rPr>
      <w:rFonts w:eastAsiaTheme="minorEastAsia"/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8E3A9C"/>
    <w:rPr>
      <w:rFonts w:eastAsiaTheme="minorEastAsia"/>
      <w:color w:val="5A5A5A" w:themeColor="text1" w:themeTint="A5"/>
      <w:kern w:val="20"/>
    </w:rPr>
  </w:style>
  <w:style w:type="paragraph" w:styleId="Header">
    <w:name w:val="header"/>
    <w:basedOn w:val="Normal"/>
    <w:link w:val="HeaderChar"/>
    <w:uiPriority w:val="99"/>
    <w:rsid w:val="00145D68"/>
  </w:style>
  <w:style w:type="character" w:customStyle="1" w:styleId="HeaderChar">
    <w:name w:val="Header Char"/>
    <w:basedOn w:val="DefaultParagraphFont"/>
    <w:link w:val="Header"/>
    <w:uiPriority w:val="99"/>
    <w:rsid w:val="00145D68"/>
    <w:rPr>
      <w:kern w:val="20"/>
    </w:rPr>
  </w:style>
  <w:style w:type="paragraph" w:styleId="Footer">
    <w:name w:val="footer"/>
    <w:basedOn w:val="Normal"/>
    <w:link w:val="FooterChar"/>
    <w:uiPriority w:val="6"/>
    <w:unhideWhenUsed/>
    <w:rsid w:val="008E3A9C"/>
    <w:pPr>
      <w:pBdr>
        <w:top w:val="single" w:sz="4" w:space="6" w:color="B1C0CD" w:themeColor="accent1" w:themeTint="99"/>
      </w:pBdr>
      <w:spacing w:after="0"/>
    </w:pPr>
  </w:style>
  <w:style w:type="character" w:customStyle="1" w:styleId="FooterChar">
    <w:name w:val="Footer Char"/>
    <w:basedOn w:val="DefaultParagraphFont"/>
    <w:link w:val="Footer"/>
    <w:uiPriority w:val="6"/>
    <w:rsid w:val="008E3A9C"/>
    <w:rPr>
      <w:kern w:val="20"/>
    </w:rPr>
  </w:style>
  <w:style w:type="table" w:styleId="TableGrid">
    <w:name w:val="Table Grid"/>
    <w:basedOn w:val="TableNormal"/>
    <w:uiPriority w:val="39"/>
    <w:rsid w:val="00E0292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2"/>
    <w:rsid w:val="001960E4"/>
    <w:rPr>
      <w:rFonts w:asciiTheme="majorHAnsi" w:eastAsiaTheme="majorEastAsia" w:hAnsiTheme="majorHAnsi" w:cstheme="majorBidi"/>
      <w:b/>
      <w:caps/>
      <w:color w:val="006666" w:themeColor="accent3"/>
      <w:kern w:val="20"/>
      <w:sz w:val="24"/>
      <w:szCs w:val="32"/>
    </w:rPr>
  </w:style>
  <w:style w:type="table" w:customStyle="1" w:styleId="StatusReportTable">
    <w:name w:val="Status Report Table"/>
    <w:basedOn w:val="TableNormal"/>
    <w:uiPriority w:val="99"/>
    <w:rsid w:val="004257E0"/>
    <w:rPr>
      <w:color w:val="FFFFFF" w:themeColor="background1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E5EAEE" w:themeFill="accent1" w:themeFillTint="33"/>
    </w:tcPr>
    <w:tblStylePr w:type="firstRow">
      <w:pPr>
        <w:jc w:val="left"/>
      </w:pPr>
      <w:rPr>
        <w:rFonts w:asciiTheme="majorHAnsi" w:hAnsiTheme="majorHAnsi"/>
        <w:b w:val="0"/>
        <w:i w:val="0"/>
        <w:caps w:val="0"/>
        <w:smallCaps w:val="0"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single" w:sz="12" w:space="0" w:color="FFFFFF" w:themeColor="background1"/>
          <w:insideV w:val="single" w:sz="12" w:space="0" w:color="FFFFFF" w:themeColor="background1"/>
          <w:tl2br w:val="nil"/>
          <w:tr2bl w:val="nil"/>
        </w:tcBorders>
        <w:shd w:val="clear" w:color="auto" w:fill="006666" w:themeFill="accent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A329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293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4"/>
    <w:qFormat/>
    <w:rsid w:val="00B90FED"/>
    <w:rPr>
      <w:rFonts w:asciiTheme="majorHAnsi" w:hAnsiTheme="majorHAnsi"/>
      <w:b/>
      <w:bCs/>
      <w:color w:val="FEDE00" w:themeColor="accent2"/>
      <w:sz w:val="24"/>
    </w:rPr>
  </w:style>
  <w:style w:type="character" w:customStyle="1" w:styleId="Heading2Char">
    <w:name w:val="Heading 2 Char"/>
    <w:basedOn w:val="DefaultParagraphFont"/>
    <w:link w:val="Heading2"/>
    <w:uiPriority w:val="3"/>
    <w:rsid w:val="00D9475A"/>
    <w:rPr>
      <w:rFonts w:asciiTheme="majorHAnsi" w:eastAsiaTheme="majorEastAsia" w:hAnsiTheme="majorHAnsi" w:cstheme="majorBidi"/>
      <w:caps/>
      <w:color w:val="FFFFFF" w:themeColor="background1"/>
      <w:kern w:val="20"/>
      <w:szCs w:val="26"/>
    </w:rPr>
  </w:style>
  <w:style w:type="paragraph" w:customStyle="1" w:styleId="Graphic">
    <w:name w:val="Graphic"/>
    <w:basedOn w:val="Normal"/>
    <w:uiPriority w:val="5"/>
    <w:qFormat/>
    <w:rsid w:val="00BB4CB0"/>
    <w:pPr>
      <w:spacing w:after="0"/>
      <w:ind w:right="14"/>
      <w:jc w:val="right"/>
    </w:pPr>
    <w:rPr>
      <w:noProof/>
    </w:rPr>
  </w:style>
  <w:style w:type="character" w:styleId="PlaceholderText">
    <w:name w:val="Placeholder Text"/>
    <w:basedOn w:val="DefaultParagraphFont"/>
    <w:uiPriority w:val="99"/>
    <w:semiHidden/>
    <w:rsid w:val="003C1FC0"/>
    <w:rPr>
      <w:color w:val="8080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73764"/>
    <w:pPr>
      <w:pBdr>
        <w:top w:val="single" w:sz="4" w:space="1" w:color="7E97AD" w:themeColor="accent1"/>
        <w:left w:val="single" w:sz="4" w:space="4" w:color="7E97AD" w:themeColor="accent1"/>
        <w:bottom w:val="single" w:sz="4" w:space="1" w:color="7E97AD" w:themeColor="accent1"/>
        <w:right w:val="single" w:sz="4" w:space="4" w:color="7E97AD" w:themeColor="accent1"/>
      </w:pBdr>
    </w:pPr>
  </w:style>
  <w:style w:type="character" w:customStyle="1" w:styleId="Heading3Char">
    <w:name w:val="Heading 3 Char"/>
    <w:basedOn w:val="DefaultParagraphFont"/>
    <w:link w:val="Heading3"/>
    <w:uiPriority w:val="3"/>
    <w:rsid w:val="00C12475"/>
    <w:rPr>
      <w:rFonts w:asciiTheme="majorHAnsi" w:eastAsiaTheme="majorEastAsia" w:hAnsiTheme="majorHAnsi" w:cstheme="majorBidi"/>
      <w:b/>
      <w:i/>
      <w:color w:val="654C16" w:themeColor="accent5" w:themeShade="80"/>
      <w:kern w:val="20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C12475"/>
    <w:rPr>
      <w:rFonts w:asciiTheme="majorHAnsi" w:eastAsiaTheme="majorEastAsia" w:hAnsiTheme="majorHAnsi" w:cstheme="majorBidi"/>
      <w:b/>
      <w:i/>
      <w:iCs/>
      <w:color w:val="4F4A36" w:themeColor="accent6" w:themeShade="80"/>
      <w:kern w:val="20"/>
      <w:sz w:val="22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C12475"/>
    <w:rPr>
      <w:rFonts w:asciiTheme="majorHAnsi" w:eastAsiaTheme="majorEastAsia" w:hAnsiTheme="majorHAnsi" w:cstheme="majorBidi"/>
      <w:b/>
      <w:color w:val="726FCE" w:themeColor="text2" w:themeTint="80"/>
      <w:kern w:val="20"/>
      <w:sz w:val="22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C12475"/>
    <w:rPr>
      <w:rFonts w:asciiTheme="majorHAnsi" w:eastAsiaTheme="majorEastAsia" w:hAnsiTheme="majorHAnsi" w:cstheme="majorBidi"/>
      <w:color w:val="577188" w:themeColor="accent1" w:themeShade="BF"/>
      <w:kern w:val="20"/>
      <w:sz w:val="22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C12475"/>
    <w:rPr>
      <w:rFonts w:asciiTheme="majorHAnsi" w:eastAsiaTheme="majorEastAsia" w:hAnsiTheme="majorHAnsi" w:cstheme="majorBidi"/>
      <w:iCs/>
      <w:color w:val="404040" w:themeColor="text1" w:themeTint="BF"/>
      <w:kern w:val="20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C12475"/>
    <w:rPr>
      <w:rFonts w:asciiTheme="majorHAnsi" w:eastAsiaTheme="majorEastAsia" w:hAnsiTheme="majorHAnsi" w:cstheme="majorBidi"/>
      <w:b/>
      <w:i/>
      <w:color w:val="272727" w:themeColor="text1" w:themeTint="D8"/>
      <w:kern w:val="20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C12475"/>
    <w:rPr>
      <w:rFonts w:asciiTheme="majorHAnsi" w:eastAsiaTheme="majorEastAsia" w:hAnsiTheme="majorHAnsi" w:cstheme="majorBidi"/>
      <w:i/>
      <w:iCs/>
      <w:color w:val="0D0D0D" w:themeColor="text1" w:themeTint="F2"/>
      <w:kern w:val="20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8E3A9C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E3A9C"/>
    <w:rPr>
      <w:i/>
      <w:iCs/>
      <w:color w:val="404040" w:themeColor="text1" w:themeTint="BF"/>
      <w:kern w:val="2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E3A9C"/>
    <w:pPr>
      <w:pBdr>
        <w:top w:val="single" w:sz="4" w:space="10" w:color="7E97AD" w:themeColor="accent1"/>
        <w:bottom w:val="single" w:sz="4" w:space="10" w:color="7E97AD" w:themeColor="accent1"/>
      </w:pBdr>
      <w:spacing w:before="360" w:after="360"/>
      <w:jc w:val="center"/>
    </w:pPr>
    <w:rPr>
      <w:i/>
      <w:iCs/>
      <w:color w:val="7E97A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E3A9C"/>
    <w:rPr>
      <w:i/>
      <w:iCs/>
      <w:color w:val="7E97AD" w:themeColor="accent1"/>
      <w:kern w:val="20"/>
    </w:rPr>
  </w:style>
  <w:style w:type="character" w:styleId="BookTitle">
    <w:name w:val="Book Title"/>
    <w:basedOn w:val="DefaultParagraphFont"/>
    <w:uiPriority w:val="33"/>
    <w:semiHidden/>
    <w:unhideWhenUsed/>
    <w:qFormat/>
    <w:rsid w:val="008E3A9C"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E3A9C"/>
    <w:rPr>
      <w:b/>
      <w:bCs/>
      <w:caps w:val="0"/>
      <w:smallCaps/>
      <w:color w:val="7E97AD" w:themeColor="accent1"/>
      <w:spacing w:val="0"/>
    </w:rPr>
  </w:style>
  <w:style w:type="table" w:styleId="PlainTable3">
    <w:name w:val="Plain Table 3"/>
    <w:basedOn w:val="TableNormal"/>
    <w:uiPriority w:val="43"/>
    <w:rsid w:val="00A1749D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-Accent3">
    <w:name w:val="Grid Table 1 Light Accent 3"/>
    <w:basedOn w:val="TableNormal"/>
    <w:uiPriority w:val="46"/>
    <w:rsid w:val="006B7FF7"/>
    <w:pPr>
      <w:spacing w:after="0"/>
    </w:pPr>
    <w:tblPr>
      <w:tblStyleRowBandSize w:val="1"/>
      <w:tblStyleColBandSize w:val="1"/>
      <w:tblBorders>
        <w:top w:val="single" w:sz="4" w:space="0" w:color="5BFFFF" w:themeColor="accent3" w:themeTint="66"/>
        <w:left w:val="single" w:sz="4" w:space="0" w:color="5BFFFF" w:themeColor="accent3" w:themeTint="66"/>
        <w:bottom w:val="single" w:sz="4" w:space="0" w:color="5BFFFF" w:themeColor="accent3" w:themeTint="66"/>
        <w:right w:val="single" w:sz="4" w:space="0" w:color="5BFFFF" w:themeColor="accent3" w:themeTint="66"/>
        <w:insideH w:val="single" w:sz="4" w:space="0" w:color="5BFFFF" w:themeColor="accent3" w:themeTint="66"/>
        <w:insideV w:val="single" w:sz="4" w:space="0" w:color="5BFF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0AFF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AFF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ContactInfo">
    <w:name w:val="Contact Info"/>
    <w:basedOn w:val="Normal"/>
    <w:uiPriority w:val="1"/>
    <w:qFormat/>
    <w:rsid w:val="00356BB9"/>
    <w:pPr>
      <w:spacing w:after="0"/>
    </w:pPr>
    <w:rPr>
      <w:b/>
      <w:color w:val="FEDE00" w:themeColor="accent2"/>
      <w:sz w:val="24"/>
    </w:rPr>
  </w:style>
  <w:style w:type="paragraph" w:styleId="ListParagraph">
    <w:name w:val="List Paragraph"/>
    <w:basedOn w:val="Normal"/>
    <w:uiPriority w:val="34"/>
    <w:unhideWhenUsed/>
    <w:qFormat/>
    <w:rsid w:val="00535F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0363"/>
    <w:rPr>
      <w:color w:val="646464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4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1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44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39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3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990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41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8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21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53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5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6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4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49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93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74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50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30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607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5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2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58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2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0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58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77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94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75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1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cpalms.org/PreviewStandard/Preview/4137" TargetMode="External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yperlink" Target="https://www.cpalms.org/PreviewStandard/Preview/4138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mmab./Library/Containers/com.microsoft.Word/Data/Library/Application%20Support/Microsoft/Office/16.0/DTS/Search/%7bA3E887EA-9BB0-B24F-ACFA-D4957EA0E9D8%7dtf02889890_win32.dotx" TargetMode="External"/></Relationships>
</file>

<file path=word/theme/theme1.xml><?xml version="1.0" encoding="utf-8"?>
<a:theme xmlns:a="http://schemas.openxmlformats.org/drawingml/2006/main" name="Office Theme">
  <a:themeElements>
    <a:clrScheme name="Custom 231">
      <a:dk1>
        <a:srgbClr val="000000"/>
      </a:dk1>
      <a:lt1>
        <a:srgbClr val="FFFFFF"/>
      </a:lt1>
      <a:dk2>
        <a:srgbClr val="22205F"/>
      </a:dk2>
      <a:lt2>
        <a:srgbClr val="DC9E1F"/>
      </a:lt2>
      <a:accent1>
        <a:srgbClr val="7E97AD"/>
      </a:accent1>
      <a:accent2>
        <a:srgbClr val="FEDE00"/>
      </a:accent2>
      <a:accent3>
        <a:srgbClr val="006666"/>
      </a:accent3>
      <a:accent4>
        <a:srgbClr val="00679A"/>
      </a:accent4>
      <a:accent5>
        <a:srgbClr val="CA992C"/>
      </a:accent5>
      <a:accent6>
        <a:srgbClr val="9D936F"/>
      </a:accent6>
      <a:hlink>
        <a:srgbClr val="646464"/>
      </a:hlink>
      <a:folHlink>
        <a:srgbClr val="969696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B2831C-5DDE-43B8-BFCD-34C82101255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EAD1DC73-9157-4938-A8FB-415A96B656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93CCF3-DFC3-4121-B4AF-E73A174F4F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Project status report (Timeless design).dotx</Template>
  <TotalTime>127</TotalTime>
  <Pages>6</Pages>
  <Words>2201</Words>
  <Characters>12547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Beers, Emma Jordan</cp:lastModifiedBy>
  <cp:revision>91</cp:revision>
  <dcterms:created xsi:type="dcterms:W3CDTF">2025-04-15T18:43:00Z</dcterms:created>
  <dcterms:modified xsi:type="dcterms:W3CDTF">2025-04-16T03:09:00Z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